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D0766" w14:textId="112DBF68" w:rsidR="008E2315" w:rsidRPr="00F962B8" w:rsidRDefault="008E2315" w:rsidP="008E2315">
      <w:pPr>
        <w:spacing w:after="0" w:line="240" w:lineRule="auto"/>
        <w:rPr>
          <w:rFonts w:ascii="Times New Roman" w:hAnsi="Times New Roman"/>
        </w:rPr>
      </w:pPr>
      <w:r w:rsidRPr="00F962B8">
        <w:rPr>
          <w:rFonts w:ascii="Times New Roman" w:hAnsi="Times New Roman"/>
        </w:rPr>
        <w:t xml:space="preserve">KLASA: </w:t>
      </w:r>
      <w:r w:rsidR="00C858B8">
        <w:rPr>
          <w:rFonts w:ascii="Times New Roman" w:hAnsi="Times New Roman"/>
        </w:rPr>
        <w:t>400-02/26-01/1</w:t>
      </w:r>
    </w:p>
    <w:p w14:paraId="09E7A686" w14:textId="74375191" w:rsidR="008E2315" w:rsidRPr="002317AC" w:rsidRDefault="008E2315" w:rsidP="008E2315">
      <w:pPr>
        <w:spacing w:after="0" w:line="240" w:lineRule="auto"/>
        <w:rPr>
          <w:rFonts w:ascii="Times New Roman" w:hAnsi="Times New Roman"/>
        </w:rPr>
      </w:pPr>
      <w:r w:rsidRPr="00F962B8">
        <w:rPr>
          <w:rFonts w:ascii="Times New Roman" w:hAnsi="Times New Roman"/>
        </w:rPr>
        <w:t xml:space="preserve">URBROJ: </w:t>
      </w:r>
      <w:r w:rsidR="00C858B8">
        <w:rPr>
          <w:rFonts w:ascii="Times New Roman" w:hAnsi="Times New Roman"/>
        </w:rPr>
        <w:t>2103-105-01-26-1</w:t>
      </w:r>
    </w:p>
    <w:p w14:paraId="7EE062A0" w14:textId="7733ABE7" w:rsidR="00302987" w:rsidRPr="002317AC" w:rsidRDefault="00302987" w:rsidP="00302987">
      <w:pPr>
        <w:rPr>
          <w:rFonts w:ascii="Times New Roman" w:hAnsi="Times New Roman"/>
        </w:rPr>
      </w:pPr>
      <w:r>
        <w:rPr>
          <w:rFonts w:ascii="Times New Roman" w:hAnsi="Times New Roman"/>
        </w:rPr>
        <w:t>U Grubišnom Polju,</w:t>
      </w:r>
      <w:r w:rsidR="00C858B8">
        <w:rPr>
          <w:rFonts w:ascii="Times New Roman" w:hAnsi="Times New Roman"/>
        </w:rPr>
        <w:t xml:space="preserve"> 29. lipnja 2026.</w:t>
      </w:r>
    </w:p>
    <w:p w14:paraId="240CBAF2" w14:textId="77777777" w:rsidR="001C6427" w:rsidRDefault="001C6427" w:rsidP="008E2315">
      <w:pPr>
        <w:spacing w:after="0"/>
        <w:ind w:firstLine="708"/>
        <w:jc w:val="center"/>
        <w:rPr>
          <w:rFonts w:ascii="Times New Roman" w:hAnsi="Times New Roman"/>
          <w:b/>
          <w:bCs/>
        </w:rPr>
      </w:pPr>
    </w:p>
    <w:p w14:paraId="75D0EE8C" w14:textId="531F4C27" w:rsidR="001006E8" w:rsidRDefault="008E2315" w:rsidP="008E2315">
      <w:pPr>
        <w:spacing w:after="0"/>
        <w:ind w:firstLine="708"/>
        <w:jc w:val="center"/>
        <w:rPr>
          <w:rFonts w:ascii="Times New Roman" w:hAnsi="Times New Roman"/>
          <w:b/>
          <w:bCs/>
        </w:rPr>
      </w:pPr>
      <w:r w:rsidRPr="00133C36">
        <w:rPr>
          <w:rFonts w:ascii="Times New Roman" w:hAnsi="Times New Roman"/>
          <w:b/>
          <w:bCs/>
        </w:rPr>
        <w:t>OBRAZLOŽENJE</w:t>
      </w:r>
      <w:r w:rsidR="00800082">
        <w:rPr>
          <w:rFonts w:ascii="Times New Roman" w:hAnsi="Times New Roman"/>
          <w:b/>
          <w:bCs/>
        </w:rPr>
        <w:t xml:space="preserve"> </w:t>
      </w:r>
      <w:r w:rsidR="00C37827">
        <w:rPr>
          <w:rFonts w:ascii="Times New Roman" w:hAnsi="Times New Roman"/>
          <w:b/>
          <w:bCs/>
        </w:rPr>
        <w:t xml:space="preserve">I. IZMJENA I DOPUNA </w:t>
      </w:r>
      <w:r w:rsidRPr="00133C36">
        <w:rPr>
          <w:rFonts w:ascii="Times New Roman" w:hAnsi="Times New Roman"/>
          <w:b/>
          <w:bCs/>
        </w:rPr>
        <w:t xml:space="preserve">FINANCIJSKOG PLANA </w:t>
      </w:r>
    </w:p>
    <w:p w14:paraId="59630447" w14:textId="3006CF2D" w:rsidR="0053631A" w:rsidRDefault="00981377" w:rsidP="008E2315">
      <w:pPr>
        <w:spacing w:after="0"/>
        <w:ind w:firstLine="70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ZA</w:t>
      </w:r>
      <w:r w:rsidR="008E2315" w:rsidRPr="00133C36">
        <w:rPr>
          <w:rFonts w:ascii="Times New Roman" w:hAnsi="Times New Roman"/>
          <w:b/>
          <w:bCs/>
        </w:rPr>
        <w:t xml:space="preserve"> 202</w:t>
      </w:r>
      <w:r w:rsidR="008A6905">
        <w:rPr>
          <w:rFonts w:ascii="Times New Roman" w:hAnsi="Times New Roman"/>
          <w:b/>
          <w:bCs/>
        </w:rPr>
        <w:t>6</w:t>
      </w:r>
      <w:r w:rsidR="008E2315" w:rsidRPr="00133C36">
        <w:rPr>
          <w:rFonts w:ascii="Times New Roman" w:hAnsi="Times New Roman"/>
          <w:b/>
          <w:bCs/>
        </w:rPr>
        <w:t xml:space="preserve">. GODINU </w:t>
      </w:r>
    </w:p>
    <w:p w14:paraId="5D10EA74" w14:textId="77777777" w:rsidR="008E2315" w:rsidRDefault="008E2315" w:rsidP="008E2315">
      <w:pPr>
        <w:rPr>
          <w:rFonts w:ascii="Times New Roman" w:hAnsi="Times New Roman"/>
          <w:b/>
          <w:bCs/>
        </w:rPr>
      </w:pPr>
    </w:p>
    <w:p w14:paraId="6CFF5D4C" w14:textId="1302240C" w:rsidR="008E2315" w:rsidRPr="00192303" w:rsidRDefault="00BA1587" w:rsidP="00BA1587">
      <w:pPr>
        <w:pStyle w:val="Odlomakpopisa"/>
        <w:numPr>
          <w:ilvl w:val="0"/>
          <w:numId w:val="8"/>
        </w:num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Djelokrug rada </w:t>
      </w:r>
    </w:p>
    <w:p w14:paraId="1BAB21CD" w14:textId="77777777" w:rsidR="008E2315" w:rsidRPr="002317AC" w:rsidRDefault="008E2315" w:rsidP="008E2315">
      <w:pPr>
        <w:spacing w:after="0"/>
        <w:rPr>
          <w:rFonts w:ascii="Times New Roman" w:hAnsi="Times New Roman"/>
        </w:rPr>
      </w:pPr>
      <w:r w:rsidRPr="002317AC">
        <w:rPr>
          <w:rFonts w:ascii="Times New Roman" w:hAnsi="Times New Roman"/>
        </w:rPr>
        <w:t>Srednja škola B</w:t>
      </w:r>
      <w:r>
        <w:rPr>
          <w:rFonts w:ascii="Times New Roman" w:hAnsi="Times New Roman"/>
        </w:rPr>
        <w:t xml:space="preserve">artola Kašića Grubišno Polje </w:t>
      </w:r>
      <w:proofErr w:type="spellStart"/>
      <w:r>
        <w:rPr>
          <w:rFonts w:ascii="Times New Roman" w:hAnsi="Times New Roman"/>
        </w:rPr>
        <w:t>sl</w:t>
      </w:r>
      <w:r w:rsidRPr="002317AC">
        <w:rPr>
          <w:rFonts w:ascii="Times New Roman" w:hAnsi="Times New Roman"/>
        </w:rPr>
        <w:t>jednica</w:t>
      </w:r>
      <w:proofErr w:type="spellEnd"/>
      <w:r w:rsidRPr="002317A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je </w:t>
      </w:r>
      <w:r w:rsidRPr="002317AC">
        <w:rPr>
          <w:rFonts w:ascii="Times New Roman" w:hAnsi="Times New Roman"/>
        </w:rPr>
        <w:t>Centra za odgoj i usmjereno obrazovanje Grubišno Polje.  Osnovana je aktom Ministarstva prosvjete i šp</w:t>
      </w:r>
      <w:r>
        <w:rPr>
          <w:rFonts w:ascii="Times New Roman" w:hAnsi="Times New Roman"/>
        </w:rPr>
        <w:t>orta Republike Hrvatske od 22. veljače 1993. godine . Puni naziv škole je: O</w:t>
      </w:r>
      <w:r w:rsidRPr="002317AC">
        <w:rPr>
          <w:rFonts w:ascii="Times New Roman" w:hAnsi="Times New Roman"/>
        </w:rPr>
        <w:t xml:space="preserve">pća gimnazija, elektrotehnička, industrijska, obrtnička i gospodarska Srednja škola Bartola Kašića Grubišno Polje. </w:t>
      </w:r>
    </w:p>
    <w:p w14:paraId="0F3C6C40" w14:textId="77777777" w:rsidR="008E2315" w:rsidRPr="002317AC" w:rsidRDefault="008E2315" w:rsidP="008E2315">
      <w:pPr>
        <w:spacing w:after="0"/>
        <w:rPr>
          <w:rFonts w:ascii="Times New Roman" w:hAnsi="Times New Roman"/>
        </w:rPr>
      </w:pPr>
      <w:r w:rsidRPr="002317AC">
        <w:rPr>
          <w:rFonts w:ascii="Times New Roman" w:hAnsi="Times New Roman"/>
        </w:rPr>
        <w:t xml:space="preserve">Nastava je organizirana u jutarnjoj smjeni. </w:t>
      </w:r>
    </w:p>
    <w:p w14:paraId="1C117E43" w14:textId="10BEDDAB" w:rsidR="008E2315" w:rsidRPr="000B20F9" w:rsidRDefault="008E2315" w:rsidP="008E2315">
      <w:pPr>
        <w:spacing w:after="0"/>
        <w:rPr>
          <w:rFonts w:ascii="Times New Roman" w:hAnsi="Times New Roman"/>
        </w:rPr>
      </w:pPr>
      <w:r w:rsidRPr="000B20F9">
        <w:rPr>
          <w:rFonts w:ascii="Times New Roman" w:hAnsi="Times New Roman"/>
        </w:rPr>
        <w:t>Četverogodišnji programi su opća gimnazij</w:t>
      </w:r>
      <w:r w:rsidR="00170C78">
        <w:rPr>
          <w:rFonts w:ascii="Times New Roman" w:hAnsi="Times New Roman"/>
        </w:rPr>
        <w:t xml:space="preserve">a, </w:t>
      </w:r>
      <w:r w:rsidRPr="000B20F9">
        <w:rPr>
          <w:rFonts w:ascii="Times New Roman" w:hAnsi="Times New Roman"/>
        </w:rPr>
        <w:t>tehničar za računalstvo</w:t>
      </w:r>
      <w:r w:rsidR="00A62AFF">
        <w:rPr>
          <w:rFonts w:ascii="Times New Roman" w:hAnsi="Times New Roman"/>
        </w:rPr>
        <w:t xml:space="preserve"> i tehničar za računarstvo (prvi razred).</w:t>
      </w:r>
    </w:p>
    <w:p w14:paraId="66258DDB" w14:textId="77777777" w:rsidR="008E2315" w:rsidRPr="000B20F9" w:rsidRDefault="008E2315" w:rsidP="008E2315">
      <w:pPr>
        <w:spacing w:after="0"/>
        <w:rPr>
          <w:rFonts w:ascii="Times New Roman" w:hAnsi="Times New Roman"/>
        </w:rPr>
      </w:pPr>
      <w:r w:rsidRPr="000B20F9">
        <w:rPr>
          <w:rFonts w:ascii="Times New Roman" w:hAnsi="Times New Roman"/>
        </w:rPr>
        <w:t>Trogodišnji programi su</w:t>
      </w:r>
      <w:r>
        <w:rPr>
          <w:rFonts w:ascii="Times New Roman" w:hAnsi="Times New Roman"/>
        </w:rPr>
        <w:t>:</w:t>
      </w:r>
      <w:r w:rsidRPr="000B20F9">
        <w:rPr>
          <w:rFonts w:ascii="Times New Roman" w:hAnsi="Times New Roman"/>
        </w:rPr>
        <w:t xml:space="preserve"> </w:t>
      </w:r>
    </w:p>
    <w:p w14:paraId="49BFE945" w14:textId="61FCBF16" w:rsidR="008E2315" w:rsidRPr="000B20F9" w:rsidRDefault="008E2315" w:rsidP="008E2315">
      <w:pPr>
        <w:spacing w:after="0"/>
        <w:rPr>
          <w:rFonts w:ascii="Times New Roman" w:hAnsi="Times New Roman"/>
        </w:rPr>
      </w:pPr>
      <w:r w:rsidRPr="000B20F9">
        <w:rPr>
          <w:rFonts w:ascii="Times New Roman" w:hAnsi="Times New Roman"/>
        </w:rPr>
        <w:t xml:space="preserve">konobar, kuhar, poljoprivredni gospodarstvenik, </w:t>
      </w:r>
      <w:proofErr w:type="spellStart"/>
      <w:r>
        <w:rPr>
          <w:rFonts w:ascii="Times New Roman" w:hAnsi="Times New Roman"/>
        </w:rPr>
        <w:t>automehatroničar</w:t>
      </w:r>
      <w:proofErr w:type="spellEnd"/>
      <w:r w:rsidR="00A62AFF">
        <w:rPr>
          <w:rFonts w:ascii="Times New Roman" w:hAnsi="Times New Roman"/>
        </w:rPr>
        <w:t xml:space="preserve">, </w:t>
      </w:r>
      <w:r w:rsidRPr="000B20F9">
        <w:rPr>
          <w:rFonts w:ascii="Times New Roman" w:hAnsi="Times New Roman"/>
        </w:rPr>
        <w:t>instalater kućnih instalacija</w:t>
      </w:r>
      <w:r w:rsidR="00A62AFF">
        <w:rPr>
          <w:rFonts w:ascii="Times New Roman" w:hAnsi="Times New Roman"/>
        </w:rPr>
        <w:t xml:space="preserve"> i monter strojarskih instalacija.</w:t>
      </w:r>
    </w:p>
    <w:p w14:paraId="6264C652" w14:textId="77777777" w:rsidR="008E2315" w:rsidRDefault="008E2315" w:rsidP="008E2315">
      <w:pPr>
        <w:spacing w:after="0"/>
        <w:rPr>
          <w:rFonts w:ascii="Times New Roman" w:hAnsi="Times New Roman"/>
        </w:rPr>
      </w:pPr>
      <w:r w:rsidRPr="000B20F9">
        <w:rPr>
          <w:rFonts w:ascii="Times New Roman" w:hAnsi="Times New Roman"/>
        </w:rPr>
        <w:t>Nastava se (redovna, izborna, fakultativna, dodatna i dopunska) izvodi prema planovima i programima koje je donijelo Ministarstvo znanosti i obrazovanja, operativnom Godišnjem planu i programu rada  i Školskom kurikulumu.</w:t>
      </w:r>
    </w:p>
    <w:p w14:paraId="674E98F4" w14:textId="77777777" w:rsidR="002C57FA" w:rsidRDefault="002C57FA" w:rsidP="008E2315">
      <w:pPr>
        <w:pStyle w:val="Odlomakpopisa"/>
        <w:ind w:left="0"/>
        <w:rPr>
          <w:rFonts w:ascii="Times New Roman" w:hAnsi="Times New Roman"/>
          <w:b/>
          <w:bCs/>
        </w:rPr>
      </w:pPr>
    </w:p>
    <w:p w14:paraId="0FCEBEC7" w14:textId="2D48C4A6" w:rsidR="008E2315" w:rsidRPr="00192303" w:rsidRDefault="008E2315" w:rsidP="00BA1587">
      <w:pPr>
        <w:pStyle w:val="Odlomakpopisa"/>
        <w:numPr>
          <w:ilvl w:val="0"/>
          <w:numId w:val="8"/>
        </w:numPr>
        <w:rPr>
          <w:rFonts w:ascii="Times New Roman" w:hAnsi="Times New Roman"/>
          <w:b/>
          <w:bCs/>
        </w:rPr>
      </w:pPr>
      <w:r w:rsidRPr="00192303">
        <w:rPr>
          <w:rFonts w:ascii="Times New Roman" w:hAnsi="Times New Roman"/>
          <w:b/>
          <w:bCs/>
        </w:rPr>
        <w:t xml:space="preserve">Usklađenost ciljeva, strategije i programa s dokumentima dugoročnog razvoja </w:t>
      </w:r>
    </w:p>
    <w:p w14:paraId="09797EF6" w14:textId="77777777" w:rsidR="008E2315" w:rsidRPr="002317AC" w:rsidRDefault="008E2315" w:rsidP="008E2315">
      <w:pPr>
        <w:spacing w:after="0"/>
        <w:rPr>
          <w:rFonts w:ascii="Times New Roman" w:hAnsi="Times New Roman"/>
        </w:rPr>
      </w:pPr>
      <w:r w:rsidRPr="002317AC">
        <w:rPr>
          <w:rFonts w:ascii="Times New Roman" w:hAnsi="Times New Roman"/>
        </w:rPr>
        <w:t>Srednja škola Bartola Kašića Grubišno Polje donijela je Godišnji plan i pro</w:t>
      </w:r>
      <w:r>
        <w:rPr>
          <w:rFonts w:ascii="Times New Roman" w:hAnsi="Times New Roman"/>
        </w:rPr>
        <w:t xml:space="preserve">gram rada </w:t>
      </w:r>
      <w:r w:rsidRPr="002317AC">
        <w:rPr>
          <w:rFonts w:ascii="Times New Roman" w:hAnsi="Times New Roman"/>
        </w:rPr>
        <w:t>kao i Kurikulum Srednje škole Bartola Kašića Grub</w:t>
      </w:r>
      <w:r>
        <w:rPr>
          <w:rFonts w:ascii="Times New Roman" w:hAnsi="Times New Roman"/>
        </w:rPr>
        <w:t>išno Polje, koji su usklađeni s</w:t>
      </w:r>
      <w:r w:rsidRPr="002317AC">
        <w:rPr>
          <w:rFonts w:ascii="Times New Roman" w:hAnsi="Times New Roman"/>
        </w:rPr>
        <w:t xml:space="preserve"> planovima i programima koje je </w:t>
      </w:r>
      <w:r>
        <w:rPr>
          <w:rFonts w:ascii="Times New Roman" w:hAnsi="Times New Roman"/>
        </w:rPr>
        <w:t xml:space="preserve">donijelo Ministarstvo znanosti i </w:t>
      </w:r>
      <w:r w:rsidRPr="002317AC">
        <w:rPr>
          <w:rFonts w:ascii="Times New Roman" w:hAnsi="Times New Roman"/>
        </w:rPr>
        <w:t>obrazovanja</w:t>
      </w:r>
      <w:r>
        <w:rPr>
          <w:rFonts w:ascii="Times New Roman" w:hAnsi="Times New Roman"/>
        </w:rPr>
        <w:t>.</w:t>
      </w:r>
      <w:r w:rsidRPr="002317AC">
        <w:rPr>
          <w:rFonts w:ascii="Times New Roman" w:hAnsi="Times New Roman"/>
        </w:rPr>
        <w:t xml:space="preserve"> </w:t>
      </w:r>
    </w:p>
    <w:p w14:paraId="36244BC7" w14:textId="185A1FBE" w:rsidR="008E2315" w:rsidRDefault="008E2315" w:rsidP="008E231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Škola donosi Godišnji plan i program za školsku, a ne kalendarsku godinu, te postoje odstupanja u izvršavanju planova.</w:t>
      </w:r>
    </w:p>
    <w:p w14:paraId="141374CC" w14:textId="182D8EC3" w:rsidR="00BA1587" w:rsidRPr="006B4157" w:rsidRDefault="006B4157" w:rsidP="006B4157">
      <w:pPr>
        <w:pStyle w:val="Odlomakpopisa"/>
        <w:numPr>
          <w:ilvl w:val="0"/>
          <w:numId w:val="8"/>
        </w:numPr>
        <w:rPr>
          <w:rFonts w:ascii="Times New Roman" w:hAnsi="Times New Roman"/>
          <w:b/>
          <w:bCs/>
        </w:rPr>
      </w:pPr>
      <w:r w:rsidRPr="006B4157">
        <w:rPr>
          <w:rFonts w:ascii="Times New Roman" w:hAnsi="Times New Roman"/>
          <w:b/>
          <w:bCs/>
        </w:rPr>
        <w:t>Proračunski korisnici iz djelokruga rada</w:t>
      </w:r>
    </w:p>
    <w:p w14:paraId="40CB3C8C" w14:textId="68C6B664" w:rsidR="006B4157" w:rsidRPr="006B4157" w:rsidRDefault="006B4157" w:rsidP="006B4157">
      <w:pPr>
        <w:pStyle w:val="Odlomakpopisa"/>
        <w:rPr>
          <w:rFonts w:ascii="Times New Roman" w:hAnsi="Times New Roman"/>
        </w:rPr>
      </w:pPr>
      <w:r w:rsidRPr="006B4157">
        <w:rPr>
          <w:rFonts w:ascii="Times New Roman" w:hAnsi="Times New Roman"/>
        </w:rPr>
        <w:t>Nema.</w:t>
      </w:r>
    </w:p>
    <w:p w14:paraId="5DBB3940" w14:textId="77777777" w:rsidR="008E2315" w:rsidRDefault="008E2315" w:rsidP="008E2315">
      <w:pPr>
        <w:spacing w:after="0"/>
        <w:rPr>
          <w:rFonts w:ascii="Times New Roman" w:hAnsi="Times New Roman"/>
        </w:rPr>
      </w:pPr>
    </w:p>
    <w:p w14:paraId="1A6C3545" w14:textId="339A4592" w:rsidR="000C5855" w:rsidRDefault="008E2315" w:rsidP="000C5855">
      <w:pPr>
        <w:pStyle w:val="Odlomakpopisa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4F52221A" w14:textId="0621AB4C" w:rsidR="00133C36" w:rsidRPr="000C5855" w:rsidRDefault="00981377" w:rsidP="00DD4590">
      <w:pPr>
        <w:pStyle w:val="Odlomakpopisa"/>
        <w:ind w:left="0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I</w:t>
      </w:r>
      <w:r w:rsidR="009D1055">
        <w:rPr>
          <w:rFonts w:ascii="Times New Roman" w:hAnsi="Times New Roman"/>
          <w:b/>
          <w:bCs/>
        </w:rPr>
        <w:t xml:space="preserve">. IZMJENA I DOPUNA </w:t>
      </w:r>
      <w:r w:rsidR="008E2315" w:rsidRPr="008E2315">
        <w:rPr>
          <w:rFonts w:ascii="Times New Roman" w:hAnsi="Times New Roman"/>
          <w:b/>
          <w:bCs/>
        </w:rPr>
        <w:t>FINANCIJSK</w:t>
      </w:r>
      <w:r w:rsidR="00133C36">
        <w:rPr>
          <w:rFonts w:ascii="Times New Roman" w:hAnsi="Times New Roman"/>
          <w:b/>
          <w:bCs/>
        </w:rPr>
        <w:t>OG</w:t>
      </w:r>
      <w:r w:rsidR="008E2315" w:rsidRPr="008E2315">
        <w:rPr>
          <w:rFonts w:ascii="Times New Roman" w:hAnsi="Times New Roman"/>
          <w:b/>
          <w:bCs/>
        </w:rPr>
        <w:t xml:space="preserve"> PLAN</w:t>
      </w:r>
      <w:r w:rsidR="00133C36">
        <w:rPr>
          <w:rFonts w:ascii="Times New Roman" w:hAnsi="Times New Roman"/>
          <w:b/>
          <w:bCs/>
        </w:rPr>
        <w:t>A</w:t>
      </w:r>
      <w:r w:rsidR="008E2315" w:rsidRPr="008E2315">
        <w:rPr>
          <w:rFonts w:ascii="Times New Roman" w:hAnsi="Times New Roman"/>
          <w:b/>
          <w:bCs/>
        </w:rPr>
        <w:t xml:space="preserve"> ZA</w:t>
      </w:r>
    </w:p>
    <w:p w14:paraId="533F89B7" w14:textId="44B27524" w:rsidR="008E2315" w:rsidRDefault="00DD4590" w:rsidP="002C57FA">
      <w:pPr>
        <w:pStyle w:val="Odlomakpopisa"/>
        <w:ind w:left="708"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</w:t>
      </w:r>
      <w:r w:rsidR="007C2C21">
        <w:rPr>
          <w:rFonts w:ascii="Times New Roman" w:hAnsi="Times New Roman"/>
          <w:b/>
          <w:bCs/>
        </w:rPr>
        <w:t xml:space="preserve">                         </w:t>
      </w:r>
      <w:r w:rsidR="008E2315" w:rsidRPr="008E2315">
        <w:rPr>
          <w:rFonts w:ascii="Times New Roman" w:hAnsi="Times New Roman"/>
          <w:b/>
          <w:bCs/>
        </w:rPr>
        <w:t>202</w:t>
      </w:r>
      <w:r w:rsidR="008A6905">
        <w:rPr>
          <w:rFonts w:ascii="Times New Roman" w:hAnsi="Times New Roman"/>
          <w:b/>
          <w:bCs/>
        </w:rPr>
        <w:t>6</w:t>
      </w:r>
      <w:r w:rsidR="008E2315" w:rsidRPr="008E2315">
        <w:rPr>
          <w:rFonts w:ascii="Times New Roman" w:hAnsi="Times New Roman"/>
          <w:b/>
          <w:bCs/>
        </w:rPr>
        <w:t xml:space="preserve">. </w:t>
      </w:r>
      <w:r w:rsidR="00D531A2">
        <w:rPr>
          <w:rFonts w:ascii="Times New Roman" w:hAnsi="Times New Roman"/>
          <w:b/>
          <w:bCs/>
        </w:rPr>
        <w:t>GODINU</w:t>
      </w:r>
      <w:r w:rsidR="00981377">
        <w:rPr>
          <w:rFonts w:ascii="Times New Roman" w:hAnsi="Times New Roman"/>
          <w:b/>
          <w:b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4014"/>
        <w:gridCol w:w="1476"/>
        <w:gridCol w:w="1400"/>
        <w:gridCol w:w="1476"/>
      </w:tblGrid>
      <w:tr w:rsidR="0099486B" w14:paraId="6807AA4C" w14:textId="77777777" w:rsidTr="00A72CF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47931A3B" w14:textId="77777777" w:rsidR="008E2315" w:rsidRDefault="008E2315" w:rsidP="0008129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R.br.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716220B9" w14:textId="77777777" w:rsidR="008E2315" w:rsidRDefault="008E2315" w:rsidP="0008129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Naziv programa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5C8E4A7F" w14:textId="335C3163" w:rsidR="008E2315" w:rsidRDefault="008F08D5" w:rsidP="0008129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Plan </w:t>
            </w:r>
            <w:r w:rsidR="008E2315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 w:rsidR="008A6905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8E231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177DD5AF" w14:textId="517B48F4" w:rsidR="00CC1B73" w:rsidRDefault="008F08D5" w:rsidP="0008129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Povećanje</w:t>
            </w:r>
            <w:r w:rsidR="00CC1B73">
              <w:rPr>
                <w:rFonts w:ascii="Times New Roman" w:hAnsi="Times New Roman"/>
                <w:bCs/>
                <w:sz w:val="24"/>
                <w:szCs w:val="24"/>
              </w:rPr>
              <w:t xml:space="preserve"> /</w:t>
            </w:r>
          </w:p>
          <w:p w14:paraId="59CCDC8D" w14:textId="50383609" w:rsidR="008E2315" w:rsidRDefault="008F08D5" w:rsidP="0008129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smanjenje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2335F513" w14:textId="7EC18AAC" w:rsidR="008E2315" w:rsidRDefault="00CC1B73" w:rsidP="0008129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Novi plan 202</w:t>
            </w:r>
            <w:r w:rsidR="008A6905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8E2315" w14:paraId="4C1D6257" w14:textId="77777777" w:rsidTr="00A72CF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D21FE" w14:textId="77777777" w:rsidR="008E2315" w:rsidRPr="00852645" w:rsidRDefault="008E2315" w:rsidP="0008129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2645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3717" w14:textId="77777777" w:rsidR="00C02092" w:rsidRDefault="00ED34BF" w:rsidP="0008129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Program: P1</w:t>
            </w:r>
          </w:p>
          <w:p w14:paraId="3DADD4D5" w14:textId="0C668CEE" w:rsidR="008E2315" w:rsidRPr="00852645" w:rsidRDefault="00ED34BF" w:rsidP="0008129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9486B">
              <w:rPr>
                <w:rFonts w:ascii="Times New Roman" w:hAnsi="Times New Roman"/>
                <w:bCs/>
                <w:sz w:val="20"/>
                <w:szCs w:val="20"/>
              </w:rPr>
              <w:t xml:space="preserve">Redovna djelatnost – VS korisnika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B4C3" w14:textId="68B7A368" w:rsidR="008E2315" w:rsidRPr="00852645" w:rsidRDefault="008A6905" w:rsidP="0008129C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1.399.600,00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7E53" w14:textId="7E838483" w:rsidR="008E2315" w:rsidRPr="00852645" w:rsidRDefault="008A6905" w:rsidP="0008129C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12.550,00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F5B2" w14:textId="550B36C9" w:rsidR="008E2315" w:rsidRPr="00852645" w:rsidRDefault="008A6905" w:rsidP="0008129C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1.412.150,00</w:t>
            </w:r>
          </w:p>
        </w:tc>
      </w:tr>
      <w:tr w:rsidR="008E2315" w14:paraId="529EC73B" w14:textId="77777777" w:rsidTr="00A72CF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71AF" w14:textId="77777777" w:rsidR="008E2315" w:rsidRPr="00852645" w:rsidRDefault="008E2315" w:rsidP="0008129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2645">
              <w:rPr>
                <w:rFonts w:ascii="Times New Roman" w:hAnsi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8278" w14:textId="77777777" w:rsidR="00C02092" w:rsidRDefault="00C02092" w:rsidP="0008129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Program: P16</w:t>
            </w:r>
          </w:p>
          <w:p w14:paraId="5BE00464" w14:textId="498A466E" w:rsidR="008E2315" w:rsidRPr="00852645" w:rsidRDefault="00C02092" w:rsidP="0008129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Srednješkolsko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obrazovanje -decentralizacija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448C" w14:textId="23FDAF5E" w:rsidR="008E2315" w:rsidRPr="00852645" w:rsidRDefault="008A6905" w:rsidP="0008129C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150.000,00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8EFF" w14:textId="02705562" w:rsidR="008E2315" w:rsidRPr="00852645" w:rsidRDefault="008A6905" w:rsidP="0008129C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81D7" w14:textId="0C85E6A0" w:rsidR="008E2315" w:rsidRPr="00852645" w:rsidRDefault="008A6905" w:rsidP="0008129C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150.000,00</w:t>
            </w:r>
          </w:p>
        </w:tc>
      </w:tr>
      <w:tr w:rsidR="008E2315" w14:paraId="0A412C05" w14:textId="77777777" w:rsidTr="00A72CF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1021" w14:textId="14062782" w:rsidR="008E2315" w:rsidRPr="00852645" w:rsidRDefault="00ED73B5" w:rsidP="0008129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45AB" w14:textId="77777777" w:rsidR="008E2315" w:rsidRDefault="00ED73B5" w:rsidP="0008129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Program: </w:t>
            </w:r>
            <w:r w:rsidR="009A5C2E">
              <w:rPr>
                <w:rFonts w:ascii="Times New Roman" w:hAnsi="Times New Roman"/>
                <w:bCs/>
                <w:sz w:val="20"/>
                <w:szCs w:val="20"/>
              </w:rPr>
              <w:t>P17</w:t>
            </w:r>
          </w:p>
          <w:p w14:paraId="3DCD98D5" w14:textId="6138613C" w:rsidR="009A5C2E" w:rsidRPr="00852645" w:rsidRDefault="009A5C2E" w:rsidP="0008129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Srednješkolsko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obrazovanje-iznad standarda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EADD" w14:textId="57321FEE" w:rsidR="008E2315" w:rsidRPr="00852645" w:rsidRDefault="008A6905" w:rsidP="0008129C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54.844,00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F3B4" w14:textId="77777777" w:rsidR="008E2315" w:rsidRDefault="00C77465" w:rsidP="0008129C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-22.165,00</w:t>
            </w:r>
          </w:p>
          <w:p w14:paraId="547ADEB3" w14:textId="6608D003" w:rsidR="00C77465" w:rsidRPr="00852645" w:rsidRDefault="00C77465" w:rsidP="0008129C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5EA2" w14:textId="4EDA7E09" w:rsidR="008E2315" w:rsidRPr="00852645" w:rsidRDefault="008A6905" w:rsidP="0008129C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32.679,00</w:t>
            </w:r>
          </w:p>
        </w:tc>
      </w:tr>
      <w:tr w:rsidR="004B3381" w14:paraId="261F6F75" w14:textId="77777777" w:rsidTr="00A72CF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8B96" w14:textId="77777777" w:rsidR="004B3381" w:rsidRDefault="004B3381" w:rsidP="004B338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C5D7" w14:textId="77777777" w:rsidR="004B3381" w:rsidRDefault="004B3381" w:rsidP="004B338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UKUPNO: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CCD5" w14:textId="5D4E1F9D" w:rsidR="004B3381" w:rsidRDefault="00C77465" w:rsidP="004B3381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1.604.444,00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C771" w14:textId="664D82AE" w:rsidR="004B3381" w:rsidRDefault="00C77465" w:rsidP="004B3381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-9.615,00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F81" w14:textId="777FE50D" w:rsidR="004B3381" w:rsidRDefault="00C77465" w:rsidP="004B3381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1.594.829,00</w:t>
            </w:r>
          </w:p>
        </w:tc>
      </w:tr>
    </w:tbl>
    <w:p w14:paraId="0851E830" w14:textId="77777777" w:rsidR="00AA2AB8" w:rsidRDefault="00AA2AB8" w:rsidP="00186819">
      <w:pPr>
        <w:pStyle w:val="Odlomakpopisa"/>
        <w:ind w:left="0"/>
        <w:rPr>
          <w:rFonts w:ascii="Times New Roman" w:hAnsi="Times New Roman"/>
          <w:b/>
          <w:bCs/>
          <w:sz w:val="20"/>
          <w:szCs w:val="20"/>
        </w:rPr>
      </w:pPr>
      <w:bookmarkStart w:id="1" w:name="_Hlk148599654"/>
    </w:p>
    <w:p w14:paraId="782FD085" w14:textId="225DECCB" w:rsidR="00186819" w:rsidRPr="00133C36" w:rsidRDefault="00186819" w:rsidP="00186819">
      <w:pPr>
        <w:pStyle w:val="Odlomakpopisa"/>
        <w:ind w:left="0"/>
        <w:rPr>
          <w:rFonts w:ascii="Times New Roman" w:hAnsi="Times New Roman"/>
          <w:b/>
          <w:bCs/>
          <w:sz w:val="20"/>
          <w:szCs w:val="20"/>
        </w:rPr>
      </w:pPr>
      <w:r w:rsidRPr="00133C36">
        <w:rPr>
          <w:rFonts w:ascii="Times New Roman" w:hAnsi="Times New Roman"/>
          <w:b/>
          <w:bCs/>
          <w:sz w:val="20"/>
          <w:szCs w:val="20"/>
        </w:rPr>
        <w:t>NAZIV PROGRAMA:</w:t>
      </w:r>
      <w:r>
        <w:rPr>
          <w:rFonts w:ascii="Times New Roman" w:hAnsi="Times New Roman"/>
          <w:b/>
          <w:bCs/>
          <w:sz w:val="20"/>
          <w:szCs w:val="20"/>
        </w:rPr>
        <w:t xml:space="preserve"> P1</w:t>
      </w:r>
    </w:p>
    <w:p w14:paraId="5D5F6A96" w14:textId="77777777" w:rsidR="00186819" w:rsidRDefault="00186819" w:rsidP="00186819">
      <w:pPr>
        <w:pStyle w:val="Odlomakpopisa"/>
        <w:ind w:left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Redovna djelatnost</w:t>
      </w:r>
      <w:r w:rsidRPr="00E96C2A">
        <w:rPr>
          <w:rFonts w:ascii="Times New Roman" w:hAnsi="Times New Roman"/>
          <w:b/>
          <w:bCs/>
        </w:rPr>
        <w:t xml:space="preserve"> – </w:t>
      </w:r>
      <w:r>
        <w:rPr>
          <w:rFonts w:ascii="Times New Roman" w:hAnsi="Times New Roman"/>
          <w:b/>
          <w:bCs/>
        </w:rPr>
        <w:t>VS korisnika</w:t>
      </w:r>
    </w:p>
    <w:p w14:paraId="3088E877" w14:textId="77777777" w:rsidR="00186819" w:rsidRPr="00133C36" w:rsidRDefault="00186819" w:rsidP="00186819">
      <w:pPr>
        <w:pStyle w:val="Odlomakpopisa"/>
        <w:ind w:left="0"/>
        <w:rPr>
          <w:rFonts w:ascii="Times New Roman" w:hAnsi="Times New Roman"/>
          <w:b/>
          <w:bCs/>
          <w:sz w:val="20"/>
          <w:szCs w:val="20"/>
        </w:rPr>
      </w:pPr>
      <w:r w:rsidRPr="00133C36">
        <w:rPr>
          <w:rFonts w:ascii="Times New Roman" w:hAnsi="Times New Roman"/>
          <w:b/>
          <w:bCs/>
          <w:sz w:val="20"/>
          <w:szCs w:val="20"/>
        </w:rPr>
        <w:t>OPIS PROGRAMA:</w:t>
      </w:r>
    </w:p>
    <w:p w14:paraId="487CB027" w14:textId="3576E190" w:rsidR="00186819" w:rsidRDefault="00460A10" w:rsidP="00186819">
      <w:pPr>
        <w:pStyle w:val="Odlomakpopisa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Program redovne djelatnosti srednj</w:t>
      </w:r>
      <w:r w:rsidR="00241784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školskog obrazovanja odnosi se na </w:t>
      </w:r>
      <w:r w:rsidR="00332FDD">
        <w:rPr>
          <w:rFonts w:ascii="Times New Roman" w:hAnsi="Times New Roman"/>
        </w:rPr>
        <w:t>sredstva za isplatu plać</w:t>
      </w:r>
      <w:r w:rsidR="00482071">
        <w:rPr>
          <w:rFonts w:ascii="Times New Roman" w:hAnsi="Times New Roman"/>
        </w:rPr>
        <w:t xml:space="preserve">a i materijalnih prava zaposlenika te </w:t>
      </w:r>
      <w:r>
        <w:rPr>
          <w:rFonts w:ascii="Times New Roman" w:hAnsi="Times New Roman"/>
        </w:rPr>
        <w:t>vlastita sredstva</w:t>
      </w:r>
      <w:r w:rsidR="00482071">
        <w:rPr>
          <w:rFonts w:ascii="Times New Roman" w:hAnsi="Times New Roman"/>
        </w:rPr>
        <w:t>.</w:t>
      </w:r>
    </w:p>
    <w:p w14:paraId="52507A6F" w14:textId="1677C62B" w:rsidR="006B3CC2" w:rsidRDefault="00411531" w:rsidP="00411531">
      <w:pPr>
        <w:pStyle w:val="Odlomakpopisa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Plan je usklađen sa očekivanim izvršenjem do 31. prosinca 202</w:t>
      </w:r>
      <w:r w:rsidR="006C3FDD">
        <w:rPr>
          <w:rFonts w:ascii="Times New Roman" w:hAnsi="Times New Roman"/>
        </w:rPr>
        <w:t>6</w:t>
      </w:r>
      <w:r>
        <w:rPr>
          <w:rFonts w:ascii="Times New Roman" w:hAnsi="Times New Roman"/>
        </w:rPr>
        <w:t>. godine.</w:t>
      </w:r>
    </w:p>
    <w:p w14:paraId="1D5BD4EA" w14:textId="3B44FC8B" w:rsidR="007971E7" w:rsidRDefault="007971E7" w:rsidP="00411531">
      <w:pPr>
        <w:pStyle w:val="Odlomakpopisa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Smanjenje plana se odnosi na </w:t>
      </w:r>
      <w:r w:rsidR="00850C8A">
        <w:rPr>
          <w:rFonts w:ascii="Times New Roman" w:hAnsi="Times New Roman"/>
        </w:rPr>
        <w:t xml:space="preserve">najvećim </w:t>
      </w:r>
      <w:r w:rsidR="00195D77">
        <w:rPr>
          <w:rFonts w:ascii="Times New Roman" w:hAnsi="Times New Roman"/>
        </w:rPr>
        <w:t>dijelom na usklađenje troškova za plaće i projekte.</w:t>
      </w:r>
    </w:p>
    <w:p w14:paraId="68F07C02" w14:textId="77777777" w:rsidR="00411531" w:rsidRDefault="00411531" w:rsidP="00186819">
      <w:pPr>
        <w:pStyle w:val="Odlomakpopisa"/>
        <w:ind w:left="0"/>
        <w:rPr>
          <w:rFonts w:ascii="Times New Roman" w:hAnsi="Times New Roman"/>
        </w:rPr>
      </w:pPr>
    </w:p>
    <w:p w14:paraId="727EA454" w14:textId="740D15C5" w:rsidR="00186819" w:rsidRDefault="00186819" w:rsidP="00186819">
      <w:pPr>
        <w:pStyle w:val="Odlomakpopisa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U sklopu ovog programa planiran</w:t>
      </w:r>
      <w:r w:rsidR="00482071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="00482071">
        <w:rPr>
          <w:rFonts w:ascii="Times New Roman" w:hAnsi="Times New Roman"/>
        </w:rPr>
        <w:t>je</w:t>
      </w:r>
      <w:r>
        <w:rPr>
          <w:rFonts w:ascii="Times New Roman" w:hAnsi="Times New Roman"/>
        </w:rPr>
        <w:t xml:space="preserve"> slijedeć</w:t>
      </w:r>
      <w:r w:rsidR="00482071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aktivnost:</w:t>
      </w:r>
    </w:p>
    <w:p w14:paraId="7F731463" w14:textId="77777777" w:rsidR="00186819" w:rsidRDefault="00186819" w:rsidP="00186819">
      <w:pPr>
        <w:pStyle w:val="Odlomakpopisa"/>
        <w:ind w:left="0"/>
        <w:rPr>
          <w:rFonts w:ascii="Times New Roman" w:hAnsi="Times New Roman"/>
        </w:rPr>
      </w:pPr>
    </w:p>
    <w:p w14:paraId="7CE20D20" w14:textId="77777777" w:rsidR="00186819" w:rsidRDefault="00186819" w:rsidP="00186819">
      <w:pPr>
        <w:pStyle w:val="Odlomakpopisa"/>
        <w:ind w:left="0"/>
        <w:rPr>
          <w:rFonts w:ascii="Times New Roman" w:hAnsi="Times New Roman"/>
        </w:rPr>
      </w:pPr>
      <w:r w:rsidRPr="00C43FF8">
        <w:rPr>
          <w:rFonts w:ascii="Times New Roman" w:hAnsi="Times New Roman"/>
          <w:b/>
          <w:bCs/>
        </w:rPr>
        <w:t xml:space="preserve">A000283 </w:t>
      </w:r>
      <w:r>
        <w:rPr>
          <w:rFonts w:ascii="Times New Roman" w:hAnsi="Times New Roman"/>
        </w:rPr>
        <w:t>– Redovna djelatnost SŠ – VS korisnika</w:t>
      </w:r>
    </w:p>
    <w:p w14:paraId="071E8BE0" w14:textId="77777777" w:rsidR="00186819" w:rsidRDefault="00186819" w:rsidP="00186819">
      <w:pPr>
        <w:pStyle w:val="Odlomakpopisa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Na ovoj aktivnosti su planirana sredstva za isplatu plaća i materijalnih prava, investicijsko i tekuće</w:t>
      </w:r>
    </w:p>
    <w:p w14:paraId="39E8BE9B" w14:textId="7C1E0DCB" w:rsidR="00186819" w:rsidRDefault="00186819" w:rsidP="00186819">
      <w:pPr>
        <w:pStyle w:val="Odlomakpopisa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održavanje imovine, nabava dugotrajne imovine, sudjelovanje u projektima, donacije.</w:t>
      </w:r>
      <w:r w:rsidR="00C45407">
        <w:rPr>
          <w:rFonts w:ascii="Times New Roman" w:hAnsi="Times New Roman"/>
        </w:rPr>
        <w:t xml:space="preserve"> U ovim izmjenama i dopunama planira se veći iznos u odnosu na prvotni financijski plan, a zbog povećanja rashoda iz izvora pomoći vezanih uz projekte te povećanja iz izvora vlastitih prihoda i prihodi za posebne namjene. </w:t>
      </w:r>
    </w:p>
    <w:p w14:paraId="500C7560" w14:textId="222E7489" w:rsidR="00411531" w:rsidRDefault="00411531" w:rsidP="00186819">
      <w:pPr>
        <w:pStyle w:val="Odlomakpopisa"/>
        <w:ind w:left="0"/>
        <w:rPr>
          <w:rFonts w:ascii="Times New Roman" w:hAnsi="Times New Roman"/>
        </w:rPr>
      </w:pPr>
      <w:bookmarkStart w:id="2" w:name="_Hlk21585737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86819" w:rsidRPr="00973077" w14:paraId="166E05D9" w14:textId="77777777" w:rsidTr="00B16E28">
        <w:tc>
          <w:tcPr>
            <w:tcW w:w="3020" w:type="dxa"/>
            <w:shd w:val="clear" w:color="auto" w:fill="B5C0D8"/>
          </w:tcPr>
          <w:bookmarkEnd w:id="2"/>
          <w:p w14:paraId="30E51CEC" w14:textId="63572251" w:rsidR="00186819" w:rsidRPr="001D053B" w:rsidRDefault="00186819" w:rsidP="00B16E28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Plan 202</w:t>
            </w:r>
            <w:r w:rsidR="00846BBB">
              <w:rPr>
                <w:rFonts w:ascii="Times New Roman" w:hAnsi="Times New Roman"/>
                <w:b/>
                <w:szCs w:val="24"/>
              </w:rPr>
              <w:t>6</w:t>
            </w:r>
            <w:r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3021" w:type="dxa"/>
            <w:shd w:val="clear" w:color="auto" w:fill="B5C0D8"/>
          </w:tcPr>
          <w:p w14:paraId="609350B1" w14:textId="77777777" w:rsidR="00186819" w:rsidRPr="001D053B" w:rsidRDefault="00186819" w:rsidP="00B16E28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Povećanje / smanjenje</w:t>
            </w:r>
          </w:p>
        </w:tc>
        <w:tc>
          <w:tcPr>
            <w:tcW w:w="3021" w:type="dxa"/>
            <w:shd w:val="clear" w:color="auto" w:fill="B5C0D8"/>
          </w:tcPr>
          <w:p w14:paraId="0E8B70AB" w14:textId="5E950B53" w:rsidR="00186819" w:rsidRPr="001D053B" w:rsidRDefault="00186819" w:rsidP="00B16E28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Novi plan 202</w:t>
            </w:r>
            <w:r w:rsidR="00846BB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186819" w:rsidRPr="00973077" w14:paraId="12110AAE" w14:textId="77777777" w:rsidTr="00B16E28">
        <w:tc>
          <w:tcPr>
            <w:tcW w:w="3020" w:type="dxa"/>
          </w:tcPr>
          <w:p w14:paraId="15E31261" w14:textId="328D0F0A" w:rsidR="00186819" w:rsidRPr="00A50455" w:rsidRDefault="006C3FDD" w:rsidP="00B16E28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1.399.600,00</w:t>
            </w:r>
          </w:p>
        </w:tc>
        <w:tc>
          <w:tcPr>
            <w:tcW w:w="3021" w:type="dxa"/>
          </w:tcPr>
          <w:p w14:paraId="4344BDB9" w14:textId="31E7D5D3" w:rsidR="00186819" w:rsidRPr="00A50455" w:rsidRDefault="006C3FDD" w:rsidP="00B16E28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12.550,00</w:t>
            </w:r>
          </w:p>
        </w:tc>
        <w:tc>
          <w:tcPr>
            <w:tcW w:w="3021" w:type="dxa"/>
          </w:tcPr>
          <w:p w14:paraId="3F2F3BAC" w14:textId="22ADF9D4" w:rsidR="00186819" w:rsidRPr="00A50455" w:rsidRDefault="006C3FDD" w:rsidP="00B16E28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1.412.150,00</w:t>
            </w:r>
          </w:p>
        </w:tc>
      </w:tr>
    </w:tbl>
    <w:p w14:paraId="4D8165EB" w14:textId="77777777" w:rsidR="00186819" w:rsidRDefault="00186819" w:rsidP="008E2315">
      <w:pPr>
        <w:pStyle w:val="Odlomakpopisa"/>
        <w:ind w:left="0"/>
        <w:rPr>
          <w:rFonts w:ascii="Times New Roman" w:hAnsi="Times New Roman"/>
          <w:b/>
          <w:bCs/>
          <w:sz w:val="20"/>
          <w:szCs w:val="20"/>
        </w:rPr>
      </w:pPr>
    </w:p>
    <w:p w14:paraId="6A09AE08" w14:textId="3531AB32" w:rsidR="008E2315" w:rsidRPr="00426882" w:rsidRDefault="008E2315" w:rsidP="008E2315">
      <w:pPr>
        <w:pStyle w:val="Odlomakpopisa"/>
        <w:ind w:left="0"/>
        <w:rPr>
          <w:rFonts w:ascii="Times New Roman" w:hAnsi="Times New Roman"/>
          <w:b/>
          <w:bCs/>
          <w:sz w:val="20"/>
          <w:szCs w:val="20"/>
        </w:rPr>
      </w:pPr>
      <w:r w:rsidRPr="00426882">
        <w:rPr>
          <w:rFonts w:ascii="Times New Roman" w:hAnsi="Times New Roman"/>
          <w:b/>
          <w:bCs/>
          <w:sz w:val="20"/>
          <w:szCs w:val="20"/>
        </w:rPr>
        <w:t>NAZIV PROGRAMA:</w:t>
      </w:r>
      <w:r w:rsidR="008250F3">
        <w:rPr>
          <w:rFonts w:ascii="Times New Roman" w:hAnsi="Times New Roman"/>
          <w:b/>
          <w:bCs/>
          <w:sz w:val="20"/>
          <w:szCs w:val="20"/>
        </w:rPr>
        <w:t xml:space="preserve"> P16</w:t>
      </w:r>
    </w:p>
    <w:p w14:paraId="10665196" w14:textId="77777777" w:rsidR="008E2315" w:rsidRPr="002E31E0" w:rsidRDefault="008E2315" w:rsidP="008E2315">
      <w:pPr>
        <w:pStyle w:val="Odlomakpopisa"/>
        <w:ind w:left="0"/>
        <w:rPr>
          <w:rFonts w:ascii="Times New Roman" w:hAnsi="Times New Roman"/>
          <w:b/>
          <w:bCs/>
        </w:rPr>
      </w:pPr>
      <w:bookmarkStart w:id="3" w:name="_Hlk148602956"/>
      <w:r w:rsidRPr="002E31E0">
        <w:rPr>
          <w:rFonts w:ascii="Times New Roman" w:hAnsi="Times New Roman"/>
          <w:b/>
          <w:bCs/>
        </w:rPr>
        <w:t>Srednjoškolsko obrazovanje – decentralizacija</w:t>
      </w:r>
    </w:p>
    <w:bookmarkEnd w:id="1"/>
    <w:bookmarkEnd w:id="3"/>
    <w:p w14:paraId="22EAC3C8" w14:textId="77777777" w:rsidR="002E31E0" w:rsidRDefault="002E31E0" w:rsidP="008E2315">
      <w:pPr>
        <w:pStyle w:val="Odlomakpopisa"/>
        <w:ind w:left="0"/>
        <w:rPr>
          <w:rFonts w:ascii="Times New Roman" w:hAnsi="Times New Roman"/>
        </w:rPr>
      </w:pPr>
    </w:p>
    <w:p w14:paraId="5003B357" w14:textId="77777777" w:rsidR="002E31E0" w:rsidRDefault="008E2315" w:rsidP="002E31E0">
      <w:pPr>
        <w:pStyle w:val="Odlomakpopisa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OPIS PROGRAMA</w:t>
      </w:r>
    </w:p>
    <w:p w14:paraId="75343279" w14:textId="261ED01F" w:rsidR="00241784" w:rsidRPr="002E31E0" w:rsidRDefault="0034479C" w:rsidP="002E31E0">
      <w:pPr>
        <w:pStyle w:val="Odlomakpopisa"/>
        <w:ind w:left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Decentralizirana sredstva za srednjoškolsko obrazovanje planirana su </w:t>
      </w:r>
      <w:r w:rsidR="003E48D9">
        <w:rPr>
          <w:rFonts w:ascii="Times New Roman" w:hAnsi="Times New Roman"/>
          <w:sz w:val="24"/>
          <w:szCs w:val="24"/>
        </w:rPr>
        <w:t xml:space="preserve">u iznosu od </w:t>
      </w:r>
      <w:r w:rsidR="00EB1BDE">
        <w:rPr>
          <w:rFonts w:ascii="Times New Roman" w:hAnsi="Times New Roman"/>
          <w:sz w:val="24"/>
          <w:szCs w:val="24"/>
        </w:rPr>
        <w:t>150.000,00</w:t>
      </w:r>
      <w:r w:rsidR="003E48D9">
        <w:rPr>
          <w:rFonts w:ascii="Times New Roman" w:hAnsi="Times New Roman"/>
          <w:sz w:val="24"/>
          <w:szCs w:val="24"/>
        </w:rPr>
        <w:t xml:space="preserve"> € </w:t>
      </w:r>
      <w:r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noProof/>
          <w:sz w:val="24"/>
          <w:szCs w:val="24"/>
        </w:rPr>
        <w:t>materijalne i financijske rashode te rashode za tekuće i investicijsko održavanje srednjih škole te za rashode za nabavu proizvedene dugotrajne imovine i dodatna ulaganja na nefinancijskoj imovini.</w:t>
      </w:r>
      <w:r w:rsidR="003E48D9">
        <w:rPr>
          <w:rFonts w:ascii="Times New Roman" w:hAnsi="Times New Roman"/>
          <w:noProof/>
          <w:sz w:val="24"/>
          <w:szCs w:val="24"/>
        </w:rPr>
        <w:t xml:space="preserve"> </w:t>
      </w:r>
      <w:r w:rsidR="003E48D9">
        <w:rPr>
          <w:rFonts w:ascii="Times New Roman" w:hAnsi="Times New Roman"/>
        </w:rPr>
        <w:t>P</w:t>
      </w:r>
      <w:r w:rsidR="00241784">
        <w:rPr>
          <w:rFonts w:ascii="Times New Roman" w:hAnsi="Times New Roman"/>
        </w:rPr>
        <w:t>lan je usklađen sa očekivanim izvršenjem do 31. prosinca 202</w:t>
      </w:r>
      <w:r w:rsidR="00EB1BDE">
        <w:rPr>
          <w:rFonts w:ascii="Times New Roman" w:hAnsi="Times New Roman"/>
        </w:rPr>
        <w:t>6</w:t>
      </w:r>
      <w:r w:rsidR="00241784">
        <w:rPr>
          <w:rFonts w:ascii="Times New Roman" w:hAnsi="Times New Roman"/>
        </w:rPr>
        <w:t>. godine.</w:t>
      </w:r>
    </w:p>
    <w:p w14:paraId="10C4C97B" w14:textId="77777777" w:rsidR="008E2315" w:rsidRDefault="008E2315" w:rsidP="008E2315">
      <w:pPr>
        <w:pStyle w:val="Odlomakpopisa"/>
        <w:ind w:left="0"/>
        <w:rPr>
          <w:rFonts w:ascii="Times New Roman" w:hAnsi="Times New Roman"/>
        </w:rPr>
      </w:pPr>
    </w:p>
    <w:p w14:paraId="687238B1" w14:textId="77777777" w:rsidR="008E2315" w:rsidRPr="002E31E0" w:rsidRDefault="008E2315" w:rsidP="008E2315">
      <w:pPr>
        <w:pStyle w:val="Odlomakpopisa"/>
        <w:ind w:left="0"/>
        <w:rPr>
          <w:rFonts w:ascii="Times New Roman" w:hAnsi="Times New Roman"/>
        </w:rPr>
      </w:pPr>
      <w:r w:rsidRPr="00426882">
        <w:rPr>
          <w:rFonts w:ascii="Times New Roman" w:hAnsi="Times New Roman"/>
          <w:b/>
          <w:bCs/>
          <w:sz w:val="20"/>
          <w:szCs w:val="20"/>
        </w:rPr>
        <w:t>A000204</w:t>
      </w:r>
      <w:r w:rsidRPr="00426882">
        <w:rPr>
          <w:rFonts w:ascii="Times New Roman" w:hAnsi="Times New Roman"/>
          <w:sz w:val="20"/>
          <w:szCs w:val="20"/>
        </w:rPr>
        <w:t xml:space="preserve"> </w:t>
      </w:r>
      <w:r w:rsidRPr="00221CA9">
        <w:rPr>
          <w:rFonts w:ascii="Times New Roman" w:hAnsi="Times New Roman"/>
          <w:sz w:val="20"/>
          <w:szCs w:val="20"/>
        </w:rPr>
        <w:t xml:space="preserve">– </w:t>
      </w:r>
      <w:r w:rsidRPr="00221CA9">
        <w:rPr>
          <w:rFonts w:ascii="Times New Roman" w:hAnsi="Times New Roman"/>
        </w:rPr>
        <w:t xml:space="preserve">Redovna djelatnost SŠ – </w:t>
      </w:r>
      <w:proofErr w:type="spellStart"/>
      <w:r w:rsidRPr="00221CA9">
        <w:rPr>
          <w:rFonts w:ascii="Times New Roman" w:hAnsi="Times New Roman"/>
        </w:rPr>
        <w:t>dec</w:t>
      </w:r>
      <w:proofErr w:type="spellEnd"/>
    </w:p>
    <w:p w14:paraId="6F525B7A" w14:textId="721B1BD9" w:rsidR="008E2315" w:rsidRDefault="008E2315" w:rsidP="008E2315">
      <w:pPr>
        <w:pStyle w:val="Odlomakpopisa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Na ovoj aktivnosti planirana su sredstva za materijalne i financijske rashode škole</w:t>
      </w:r>
      <w:r w:rsidR="007F1F27">
        <w:rPr>
          <w:rFonts w:ascii="Times New Roman" w:hAnsi="Times New Roman"/>
        </w:rPr>
        <w:t>,</w:t>
      </w:r>
      <w:r w:rsidR="005B7AC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prijevoz zaposlenika</w:t>
      </w:r>
      <w:r w:rsidR="007F1F27">
        <w:rPr>
          <w:rFonts w:ascii="Times New Roman" w:hAnsi="Times New Roman"/>
        </w:rPr>
        <w:t xml:space="preserve"> te nabavu dugotrajne imovine.</w:t>
      </w:r>
    </w:p>
    <w:p w14:paraId="1ADFE8F6" w14:textId="4025C14F" w:rsidR="002B51F0" w:rsidRDefault="002B51F0" w:rsidP="008E2315">
      <w:pPr>
        <w:pStyle w:val="Odlomakpopisa"/>
        <w:ind w:left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3018"/>
        <w:gridCol w:w="3022"/>
      </w:tblGrid>
      <w:tr w:rsidR="008E2315" w:rsidRPr="00973077" w14:paraId="7A6A828D" w14:textId="77777777" w:rsidTr="00C14DEA">
        <w:tc>
          <w:tcPr>
            <w:tcW w:w="3403" w:type="dxa"/>
            <w:shd w:val="clear" w:color="auto" w:fill="B5C0D8"/>
          </w:tcPr>
          <w:p w14:paraId="458C56D9" w14:textId="54B5145A" w:rsidR="008E2315" w:rsidRPr="00426882" w:rsidRDefault="008E7D99" w:rsidP="00C14DE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4" w:name="_Hlk181827912"/>
            <w:bookmarkStart w:id="5" w:name="_Hlk148598182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Plan </w:t>
            </w:r>
            <w:r w:rsidR="00596B4D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7E3033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596B4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404" w:type="dxa"/>
            <w:shd w:val="clear" w:color="auto" w:fill="B5C0D8"/>
          </w:tcPr>
          <w:p w14:paraId="33ECAE0E" w14:textId="169506FA" w:rsidR="008E2315" w:rsidRPr="00426882" w:rsidRDefault="008E7D99" w:rsidP="00C14DE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Povećanje / smanjenje</w:t>
            </w:r>
          </w:p>
        </w:tc>
        <w:tc>
          <w:tcPr>
            <w:tcW w:w="3404" w:type="dxa"/>
            <w:shd w:val="clear" w:color="auto" w:fill="B5C0D8"/>
          </w:tcPr>
          <w:p w14:paraId="19DE2628" w14:textId="7A840A25" w:rsidR="008E2315" w:rsidRPr="00426882" w:rsidRDefault="008E7D99" w:rsidP="00C14DE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Novi plan 202</w:t>
            </w:r>
            <w:r w:rsidR="007E3033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bookmarkEnd w:id="4"/>
      <w:tr w:rsidR="008E2315" w:rsidRPr="00973077" w14:paraId="7D6438E0" w14:textId="77777777" w:rsidTr="00C14DEA">
        <w:tc>
          <w:tcPr>
            <w:tcW w:w="3403" w:type="dxa"/>
          </w:tcPr>
          <w:p w14:paraId="631F5A00" w14:textId="65ACB020" w:rsidR="008E2315" w:rsidRPr="00426882" w:rsidRDefault="00D12D47" w:rsidP="00C14DE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150.000,00</w:t>
            </w:r>
          </w:p>
        </w:tc>
        <w:tc>
          <w:tcPr>
            <w:tcW w:w="3404" w:type="dxa"/>
          </w:tcPr>
          <w:p w14:paraId="44CC98BA" w14:textId="60D13396" w:rsidR="008E2315" w:rsidRPr="00426882" w:rsidRDefault="00D12D47" w:rsidP="00C14DE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404" w:type="dxa"/>
          </w:tcPr>
          <w:p w14:paraId="780BF288" w14:textId="231ACDCB" w:rsidR="008E2315" w:rsidRPr="00426882" w:rsidRDefault="00D12D47" w:rsidP="00C14DE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150.000,00</w:t>
            </w:r>
          </w:p>
        </w:tc>
      </w:tr>
      <w:bookmarkEnd w:id="5"/>
    </w:tbl>
    <w:p w14:paraId="13DE023B" w14:textId="77777777" w:rsidR="007653B3" w:rsidRDefault="007653B3" w:rsidP="008E2315">
      <w:pPr>
        <w:pStyle w:val="Odlomakpopisa"/>
        <w:ind w:left="0"/>
        <w:rPr>
          <w:rFonts w:ascii="Times New Roman" w:hAnsi="Times New Roman"/>
          <w:b/>
          <w:bCs/>
        </w:rPr>
      </w:pPr>
    </w:p>
    <w:p w14:paraId="0BB65CF9" w14:textId="149A7A84" w:rsidR="004A1C40" w:rsidRDefault="004A1C40" w:rsidP="008E2315">
      <w:pPr>
        <w:pStyle w:val="Odlomakpopisa"/>
        <w:ind w:left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NAZIV</w:t>
      </w:r>
      <w:r w:rsidRPr="00133C36">
        <w:rPr>
          <w:rFonts w:ascii="Times New Roman" w:hAnsi="Times New Roman"/>
          <w:b/>
          <w:bCs/>
          <w:sz w:val="20"/>
          <w:szCs w:val="20"/>
        </w:rPr>
        <w:t xml:space="preserve"> PROGRAMA: P17</w:t>
      </w:r>
    </w:p>
    <w:p w14:paraId="1A098DA4" w14:textId="2AB5637C" w:rsidR="008E2315" w:rsidRDefault="008E2315" w:rsidP="008E2315">
      <w:pPr>
        <w:pStyle w:val="Odlomakpopisa"/>
        <w:ind w:left="0"/>
        <w:rPr>
          <w:rFonts w:ascii="Times New Roman" w:hAnsi="Times New Roman"/>
          <w:b/>
          <w:bCs/>
          <w:sz w:val="20"/>
          <w:szCs w:val="20"/>
        </w:rPr>
      </w:pPr>
      <w:r w:rsidRPr="00133C36">
        <w:rPr>
          <w:rFonts w:ascii="Times New Roman" w:hAnsi="Times New Roman"/>
          <w:b/>
          <w:bCs/>
          <w:sz w:val="20"/>
          <w:szCs w:val="20"/>
        </w:rPr>
        <w:t>Srednjoškolsko obrazovanje – iznad standarda</w:t>
      </w:r>
    </w:p>
    <w:p w14:paraId="08DDD73F" w14:textId="77777777" w:rsidR="004A1C40" w:rsidRPr="00133C36" w:rsidRDefault="004A1C40" w:rsidP="008E2315">
      <w:pPr>
        <w:pStyle w:val="Odlomakpopisa"/>
        <w:ind w:left="0"/>
        <w:rPr>
          <w:rFonts w:ascii="Times New Roman" w:hAnsi="Times New Roman"/>
          <w:b/>
          <w:bCs/>
          <w:sz w:val="20"/>
          <w:szCs w:val="20"/>
        </w:rPr>
      </w:pPr>
    </w:p>
    <w:p w14:paraId="33A234E7" w14:textId="3B8C46C9" w:rsidR="008E2315" w:rsidRDefault="00DE6D3D" w:rsidP="008E2315">
      <w:pPr>
        <w:pStyle w:val="Odlomakpopisa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Program</w:t>
      </w:r>
      <w:r w:rsidR="004F0412">
        <w:rPr>
          <w:rFonts w:ascii="Times New Roman" w:hAnsi="Times New Roman"/>
        </w:rPr>
        <w:t xml:space="preserve"> srednjoškolskog obrazovanja iznad standarda obuhvaća</w:t>
      </w:r>
      <w:r w:rsidR="00EE03E1">
        <w:rPr>
          <w:rFonts w:ascii="Times New Roman" w:hAnsi="Times New Roman"/>
        </w:rPr>
        <w:t xml:space="preserve"> troškove za</w:t>
      </w:r>
      <w:r w:rsidR="008E2315" w:rsidRPr="004C3FEB">
        <w:rPr>
          <w:rFonts w:ascii="Times New Roman" w:hAnsi="Times New Roman"/>
        </w:rPr>
        <w:t xml:space="preserve"> županijska natjecanja</w:t>
      </w:r>
      <w:r w:rsidR="008E2315">
        <w:rPr>
          <w:rFonts w:ascii="Times New Roman" w:hAnsi="Times New Roman"/>
        </w:rPr>
        <w:t xml:space="preserve"> srednjih škola, kulturne i javne djelatnosti škola, promicanje zvanja i zanimanja</w:t>
      </w:r>
      <w:r w:rsidR="008237E8">
        <w:rPr>
          <w:rFonts w:ascii="Times New Roman" w:hAnsi="Times New Roman"/>
        </w:rPr>
        <w:t>,</w:t>
      </w:r>
      <w:r w:rsidR="008E2315">
        <w:rPr>
          <w:rFonts w:ascii="Times New Roman" w:hAnsi="Times New Roman"/>
        </w:rPr>
        <w:t xml:space="preserve"> sufinanciranje e-</w:t>
      </w:r>
      <w:r w:rsidR="008E2315">
        <w:rPr>
          <w:rFonts w:ascii="Times New Roman" w:hAnsi="Times New Roman"/>
        </w:rPr>
        <w:lastRenderedPageBreak/>
        <w:t xml:space="preserve">tehničara, osiguranje školskih zgrada, </w:t>
      </w:r>
      <w:r w:rsidR="00024548">
        <w:rPr>
          <w:rFonts w:ascii="Times New Roman" w:hAnsi="Times New Roman"/>
        </w:rPr>
        <w:t xml:space="preserve">sufinanciranje nabave knjižne građe, </w:t>
      </w:r>
      <w:r w:rsidR="008E2315">
        <w:rPr>
          <w:rFonts w:ascii="Times New Roman" w:hAnsi="Times New Roman"/>
        </w:rPr>
        <w:t>sufinanciranje projekta pomoćnici u nastavi faza VI</w:t>
      </w:r>
      <w:r w:rsidR="00596B4D">
        <w:rPr>
          <w:rFonts w:ascii="Times New Roman" w:hAnsi="Times New Roman"/>
        </w:rPr>
        <w:t>I</w:t>
      </w:r>
      <w:r w:rsidR="00183378">
        <w:rPr>
          <w:rFonts w:ascii="Times New Roman" w:hAnsi="Times New Roman"/>
        </w:rPr>
        <w:t>.</w:t>
      </w:r>
    </w:p>
    <w:p w14:paraId="4F2EC7A6" w14:textId="509CA012" w:rsidR="00241784" w:rsidRPr="004C3FEB" w:rsidRDefault="00241784" w:rsidP="008E2315">
      <w:pPr>
        <w:pStyle w:val="Odlomakpopisa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Plan je </w:t>
      </w:r>
      <w:bookmarkStart w:id="6" w:name="_Hlk232750600"/>
      <w:r>
        <w:rPr>
          <w:rFonts w:ascii="Times New Roman" w:hAnsi="Times New Roman"/>
        </w:rPr>
        <w:t>usklađen sa očekivanim izvršenjem do 31. prosinca 202</w:t>
      </w:r>
      <w:r w:rsidR="004713E6">
        <w:rPr>
          <w:rFonts w:ascii="Times New Roman" w:hAnsi="Times New Roman"/>
        </w:rPr>
        <w:t>6</w:t>
      </w:r>
      <w:r>
        <w:rPr>
          <w:rFonts w:ascii="Times New Roman" w:hAnsi="Times New Roman"/>
        </w:rPr>
        <w:t>. godine</w:t>
      </w:r>
      <w:bookmarkEnd w:id="6"/>
      <w:r>
        <w:rPr>
          <w:rFonts w:ascii="Times New Roman" w:hAnsi="Times New Roman"/>
        </w:rPr>
        <w:t>.</w:t>
      </w:r>
    </w:p>
    <w:p w14:paraId="70D45576" w14:textId="77777777" w:rsidR="008E2315" w:rsidRPr="004C3FEB" w:rsidRDefault="008E2315" w:rsidP="008E2315">
      <w:pPr>
        <w:pStyle w:val="Odlomakpopisa"/>
        <w:ind w:left="0"/>
        <w:rPr>
          <w:rFonts w:ascii="Times New Roman" w:hAnsi="Times New Roman"/>
        </w:rPr>
      </w:pPr>
    </w:p>
    <w:p w14:paraId="1CDF7E04" w14:textId="77777777" w:rsidR="008E2315" w:rsidRDefault="008E2315" w:rsidP="008E2315">
      <w:pPr>
        <w:pStyle w:val="Odlomakpopisa"/>
        <w:ind w:left="0"/>
        <w:rPr>
          <w:rFonts w:ascii="Times New Roman" w:hAnsi="Times New Roman"/>
        </w:rPr>
      </w:pPr>
      <w:bookmarkStart w:id="7" w:name="_Hlk210305491"/>
      <w:r w:rsidRPr="00CF71E6">
        <w:rPr>
          <w:rFonts w:ascii="Times New Roman" w:hAnsi="Times New Roman"/>
          <w:b/>
          <w:bCs/>
        </w:rPr>
        <w:t>A000075</w:t>
      </w:r>
      <w:r>
        <w:rPr>
          <w:rFonts w:ascii="Times New Roman" w:hAnsi="Times New Roman"/>
        </w:rPr>
        <w:t xml:space="preserve"> -Županijska natjecanja SŠ</w:t>
      </w:r>
    </w:p>
    <w:p w14:paraId="15E4051A" w14:textId="43CFA062" w:rsidR="008E2315" w:rsidRDefault="008E2315" w:rsidP="008E2315">
      <w:pPr>
        <w:pStyle w:val="Odlomakpopisa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Na ovoj poziciji planirana su sredstva za organiziranje županijskih natjecanja</w:t>
      </w:r>
      <w:r w:rsidR="00C45407">
        <w:rPr>
          <w:rFonts w:ascii="Times New Roman" w:hAnsi="Times New Roman"/>
        </w:rPr>
        <w:t xml:space="preserve">, a do povećanja dolazi zbog razlike u prvotnom planu i trenutačnom ostvarenju na navedenoj aktivnosti. </w:t>
      </w:r>
    </w:p>
    <w:p w14:paraId="25E9E9F3" w14:textId="77777777" w:rsidR="00A457C2" w:rsidRDefault="00A457C2" w:rsidP="008E2315">
      <w:pPr>
        <w:pStyle w:val="Odlomakpopisa"/>
        <w:ind w:left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6B4D" w:rsidRPr="00973077" w14:paraId="06545A99" w14:textId="77777777" w:rsidTr="00596B4D">
        <w:tc>
          <w:tcPr>
            <w:tcW w:w="3020" w:type="dxa"/>
            <w:shd w:val="clear" w:color="auto" w:fill="B5C0D8"/>
          </w:tcPr>
          <w:p w14:paraId="67A46EDD" w14:textId="54136A61" w:rsidR="00596B4D" w:rsidRPr="001D053B" w:rsidRDefault="0051316E" w:rsidP="00596B4D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bookmarkStart w:id="8" w:name="_Hlk183287912"/>
            <w:r>
              <w:rPr>
                <w:rFonts w:ascii="Times New Roman" w:hAnsi="Times New Roman"/>
                <w:b/>
                <w:szCs w:val="24"/>
              </w:rPr>
              <w:t>Plan 202</w:t>
            </w:r>
            <w:r w:rsidR="007E3033">
              <w:rPr>
                <w:rFonts w:ascii="Times New Roman" w:hAnsi="Times New Roman"/>
                <w:b/>
                <w:szCs w:val="24"/>
              </w:rPr>
              <w:t>6</w:t>
            </w:r>
            <w:r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3021" w:type="dxa"/>
            <w:shd w:val="clear" w:color="auto" w:fill="B5C0D8"/>
          </w:tcPr>
          <w:p w14:paraId="2A3E0BDF" w14:textId="10AD640B" w:rsidR="00596B4D" w:rsidRPr="001D053B" w:rsidRDefault="0051316E" w:rsidP="00596B4D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Povećanje / smanjenje</w:t>
            </w:r>
          </w:p>
        </w:tc>
        <w:tc>
          <w:tcPr>
            <w:tcW w:w="3021" w:type="dxa"/>
            <w:shd w:val="clear" w:color="auto" w:fill="B5C0D8"/>
          </w:tcPr>
          <w:p w14:paraId="295A3FF5" w14:textId="729CA8CA" w:rsidR="00596B4D" w:rsidRPr="001D053B" w:rsidRDefault="0051316E" w:rsidP="00596B4D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Novi plan 202</w:t>
            </w:r>
            <w:r w:rsidR="007E3033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bookmarkEnd w:id="8"/>
      <w:tr w:rsidR="00596B4D" w:rsidRPr="00973077" w14:paraId="332746B1" w14:textId="77777777" w:rsidTr="00596B4D">
        <w:tc>
          <w:tcPr>
            <w:tcW w:w="3020" w:type="dxa"/>
          </w:tcPr>
          <w:p w14:paraId="6D2442B9" w14:textId="406AEAB8" w:rsidR="00596B4D" w:rsidRPr="00A50455" w:rsidRDefault="0022601D" w:rsidP="00596B4D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800,00</w:t>
            </w:r>
          </w:p>
        </w:tc>
        <w:tc>
          <w:tcPr>
            <w:tcW w:w="3021" w:type="dxa"/>
          </w:tcPr>
          <w:p w14:paraId="23209451" w14:textId="4E6F4FD4" w:rsidR="00596B4D" w:rsidRPr="00A50455" w:rsidRDefault="0022601D" w:rsidP="00596B4D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515,00</w:t>
            </w:r>
          </w:p>
        </w:tc>
        <w:tc>
          <w:tcPr>
            <w:tcW w:w="3021" w:type="dxa"/>
          </w:tcPr>
          <w:p w14:paraId="33E6AA7D" w14:textId="0533AF46" w:rsidR="00596B4D" w:rsidRPr="00A50455" w:rsidRDefault="0022601D" w:rsidP="00596B4D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1.315,00</w:t>
            </w:r>
          </w:p>
        </w:tc>
      </w:tr>
      <w:bookmarkEnd w:id="7"/>
    </w:tbl>
    <w:p w14:paraId="04CFC082" w14:textId="77777777" w:rsidR="008E2315" w:rsidRDefault="008E2315" w:rsidP="008E2315">
      <w:pPr>
        <w:pStyle w:val="Odlomakpopisa"/>
        <w:ind w:left="0"/>
        <w:rPr>
          <w:rFonts w:ascii="Times New Roman" w:hAnsi="Times New Roman"/>
        </w:rPr>
      </w:pPr>
    </w:p>
    <w:p w14:paraId="4A1990AD" w14:textId="661C030A" w:rsidR="00B466AD" w:rsidRDefault="00B466AD" w:rsidP="00B466AD">
      <w:pPr>
        <w:pStyle w:val="Odlomakpopisa"/>
        <w:ind w:left="0"/>
        <w:rPr>
          <w:rFonts w:ascii="Times New Roman" w:hAnsi="Times New Roman"/>
        </w:rPr>
      </w:pPr>
      <w:r w:rsidRPr="00CF71E6">
        <w:rPr>
          <w:rFonts w:ascii="Times New Roman" w:hAnsi="Times New Roman"/>
          <w:b/>
          <w:bCs/>
        </w:rPr>
        <w:t>A00007</w:t>
      </w:r>
      <w:r>
        <w:rPr>
          <w:rFonts w:ascii="Times New Roman" w:hAnsi="Times New Roman"/>
          <w:b/>
          <w:bCs/>
        </w:rPr>
        <w:t>6</w:t>
      </w:r>
      <w:r>
        <w:rPr>
          <w:rFonts w:ascii="Times New Roman" w:hAnsi="Times New Roman"/>
        </w:rPr>
        <w:t xml:space="preserve"> – Kulturne i javne djelatnosti </w:t>
      </w:r>
      <w:r w:rsidR="007F685A">
        <w:rPr>
          <w:rFonts w:ascii="Times New Roman" w:hAnsi="Times New Roman"/>
        </w:rPr>
        <w:t>SŠ</w:t>
      </w:r>
    </w:p>
    <w:p w14:paraId="51D01483" w14:textId="7AC71B87" w:rsidR="00B466AD" w:rsidRDefault="00B466AD" w:rsidP="00B466AD">
      <w:pPr>
        <w:pStyle w:val="Odlomakpopisa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ovoj poziciji planirana su sredstva </w:t>
      </w:r>
      <w:r w:rsidR="003D3727">
        <w:rPr>
          <w:rFonts w:ascii="Times New Roman" w:hAnsi="Times New Roman"/>
        </w:rPr>
        <w:t>kulturne i javne djelatnosti Škole.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466AD" w:rsidRPr="00973077" w14:paraId="121F3EB0" w14:textId="77777777" w:rsidTr="006A34C1">
        <w:tc>
          <w:tcPr>
            <w:tcW w:w="3020" w:type="dxa"/>
            <w:shd w:val="clear" w:color="auto" w:fill="B5C0D8"/>
          </w:tcPr>
          <w:p w14:paraId="36AFD35C" w14:textId="614CBA3E" w:rsidR="00B466AD" w:rsidRPr="001D053B" w:rsidRDefault="00B466AD" w:rsidP="006A34C1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Plan 202</w:t>
            </w:r>
            <w:r w:rsidR="007E3033">
              <w:rPr>
                <w:rFonts w:ascii="Times New Roman" w:hAnsi="Times New Roman"/>
                <w:b/>
                <w:szCs w:val="24"/>
              </w:rPr>
              <w:t>6</w:t>
            </w:r>
            <w:r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3021" w:type="dxa"/>
            <w:shd w:val="clear" w:color="auto" w:fill="B5C0D8"/>
          </w:tcPr>
          <w:p w14:paraId="124C4E3C" w14:textId="77777777" w:rsidR="00B466AD" w:rsidRPr="001D053B" w:rsidRDefault="00B466AD" w:rsidP="006A34C1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Povećanje / smanjenje</w:t>
            </w:r>
          </w:p>
        </w:tc>
        <w:tc>
          <w:tcPr>
            <w:tcW w:w="3021" w:type="dxa"/>
            <w:shd w:val="clear" w:color="auto" w:fill="B5C0D8"/>
          </w:tcPr>
          <w:p w14:paraId="14621729" w14:textId="0EEDBE5A" w:rsidR="00B466AD" w:rsidRPr="001D053B" w:rsidRDefault="00B466AD" w:rsidP="006A34C1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Novi plan 202</w:t>
            </w:r>
            <w:r w:rsidR="007E3033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B466AD" w:rsidRPr="00973077" w14:paraId="65B780F9" w14:textId="77777777" w:rsidTr="006A34C1">
        <w:tc>
          <w:tcPr>
            <w:tcW w:w="3020" w:type="dxa"/>
          </w:tcPr>
          <w:p w14:paraId="53B4A1A8" w14:textId="11CC3E29" w:rsidR="00B466AD" w:rsidRPr="00A50455" w:rsidRDefault="007E3033" w:rsidP="006A34C1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="0041580D">
              <w:rPr>
                <w:rFonts w:ascii="Times New Roman" w:hAnsi="Times New Roman"/>
                <w:szCs w:val="24"/>
              </w:rPr>
              <w:t>88,00</w:t>
            </w:r>
          </w:p>
        </w:tc>
        <w:tc>
          <w:tcPr>
            <w:tcW w:w="3021" w:type="dxa"/>
          </w:tcPr>
          <w:p w14:paraId="53AA7AF4" w14:textId="3C7822DC" w:rsidR="00B466AD" w:rsidRPr="00A50455" w:rsidRDefault="0041580D" w:rsidP="006A34C1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3021" w:type="dxa"/>
          </w:tcPr>
          <w:p w14:paraId="4E3BC313" w14:textId="423D3326" w:rsidR="00B466AD" w:rsidRPr="00A50455" w:rsidRDefault="007E3033" w:rsidP="006A34C1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="0041580D">
              <w:rPr>
                <w:rFonts w:ascii="Times New Roman" w:hAnsi="Times New Roman"/>
                <w:szCs w:val="24"/>
              </w:rPr>
              <w:t>88,00</w:t>
            </w:r>
          </w:p>
        </w:tc>
      </w:tr>
    </w:tbl>
    <w:p w14:paraId="29CEFE03" w14:textId="77777777" w:rsidR="00B466AD" w:rsidRDefault="00B466AD" w:rsidP="008E2315">
      <w:pPr>
        <w:pStyle w:val="Odlomakpopisa"/>
        <w:ind w:left="0"/>
        <w:rPr>
          <w:rFonts w:ascii="Times New Roman" w:hAnsi="Times New Roman"/>
        </w:rPr>
      </w:pPr>
    </w:p>
    <w:p w14:paraId="60677636" w14:textId="77777777" w:rsidR="008E2315" w:rsidRDefault="008E2315" w:rsidP="008E2315">
      <w:pPr>
        <w:pStyle w:val="Odlomakpopisa"/>
        <w:ind w:left="0"/>
        <w:rPr>
          <w:rFonts w:ascii="Times New Roman" w:hAnsi="Times New Roman"/>
        </w:rPr>
      </w:pPr>
      <w:r w:rsidRPr="00CF71E6">
        <w:rPr>
          <w:rFonts w:ascii="Times New Roman" w:hAnsi="Times New Roman"/>
          <w:b/>
          <w:bCs/>
        </w:rPr>
        <w:t>A000300</w:t>
      </w:r>
      <w:r>
        <w:rPr>
          <w:rFonts w:ascii="Times New Roman" w:hAnsi="Times New Roman"/>
        </w:rPr>
        <w:t xml:space="preserve"> – Sufinanciranje e-tehničara u SŠ</w:t>
      </w:r>
    </w:p>
    <w:p w14:paraId="7C2EE9D4" w14:textId="77777777" w:rsidR="008E2315" w:rsidRDefault="008E2315" w:rsidP="008E2315">
      <w:pPr>
        <w:pStyle w:val="Odlomakpopisa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Temeljem Odluke o pravima i obvezama škola i osnivača, a sukladno ugovoru o drugoj fazi programa </w:t>
      </w:r>
    </w:p>
    <w:p w14:paraId="17DB6A67" w14:textId="1E23E929" w:rsidR="008E2315" w:rsidRDefault="008E2315" w:rsidP="008E2315">
      <w:pPr>
        <w:pStyle w:val="Odlomakpopisa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„e-Škole“ Bjelovarsko-bilogorska županija sufinancira rad e-tehničara u školi</w:t>
      </w:r>
      <w:r w:rsidR="004713E6">
        <w:rPr>
          <w:rFonts w:ascii="Times New Roman" w:hAnsi="Times New Roman"/>
        </w:rPr>
        <w:t xml:space="preserve">. Povećanje je rezultat </w:t>
      </w:r>
      <w:bookmarkStart w:id="9" w:name="_Hlk232751412"/>
      <w:r w:rsidR="004713E6" w:rsidRPr="004713E6">
        <w:rPr>
          <w:rFonts w:ascii="Times New Roman" w:hAnsi="Times New Roman"/>
        </w:rPr>
        <w:t>usklađen</w:t>
      </w:r>
      <w:r w:rsidR="004713E6">
        <w:rPr>
          <w:rFonts w:ascii="Times New Roman" w:hAnsi="Times New Roman"/>
        </w:rPr>
        <w:t>ja</w:t>
      </w:r>
      <w:r w:rsidR="004713E6" w:rsidRPr="004713E6">
        <w:rPr>
          <w:rFonts w:ascii="Times New Roman" w:hAnsi="Times New Roman"/>
        </w:rPr>
        <w:t xml:space="preserve"> sa očekivanim izvršenjem do 31. prosinca 2026. godine</w:t>
      </w:r>
      <w:bookmarkEnd w:id="9"/>
      <w:r w:rsidR="004713E6">
        <w:rPr>
          <w:rFonts w:ascii="Times New Roman" w:hAnsi="Times New Roman"/>
        </w:rPr>
        <w:t xml:space="preserve"> obzirom na iznos cijene usluge od 175,00 eura na mjesečnoj razini.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1316E" w:rsidRPr="00973077" w14:paraId="22873FC8" w14:textId="77777777" w:rsidTr="00596B4D">
        <w:tc>
          <w:tcPr>
            <w:tcW w:w="3020" w:type="dxa"/>
            <w:shd w:val="clear" w:color="auto" w:fill="B5C0D8"/>
          </w:tcPr>
          <w:p w14:paraId="578DB800" w14:textId="5975A753" w:rsidR="0051316E" w:rsidRPr="001D053B" w:rsidRDefault="0051316E" w:rsidP="0051316E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Plan 202</w:t>
            </w:r>
            <w:r w:rsidR="007E3033">
              <w:rPr>
                <w:rFonts w:ascii="Times New Roman" w:hAnsi="Times New Roman"/>
                <w:b/>
                <w:szCs w:val="24"/>
              </w:rPr>
              <w:t>6</w:t>
            </w:r>
            <w:r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3021" w:type="dxa"/>
            <w:shd w:val="clear" w:color="auto" w:fill="B5C0D8"/>
          </w:tcPr>
          <w:p w14:paraId="72D8B5E2" w14:textId="29AD05BD" w:rsidR="0051316E" w:rsidRPr="001D053B" w:rsidRDefault="0051316E" w:rsidP="0051316E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Povećanje / smanjenje</w:t>
            </w:r>
          </w:p>
        </w:tc>
        <w:tc>
          <w:tcPr>
            <w:tcW w:w="3021" w:type="dxa"/>
            <w:shd w:val="clear" w:color="auto" w:fill="B5C0D8"/>
          </w:tcPr>
          <w:p w14:paraId="7EC68FCA" w14:textId="67A6FD26" w:rsidR="0051316E" w:rsidRPr="001D053B" w:rsidRDefault="0051316E" w:rsidP="0051316E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Novi plan 202</w:t>
            </w:r>
            <w:r w:rsidR="007E3033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51316E" w:rsidRPr="00973077" w14:paraId="25DAEEC9" w14:textId="77777777" w:rsidTr="00596B4D">
        <w:tc>
          <w:tcPr>
            <w:tcW w:w="3020" w:type="dxa"/>
          </w:tcPr>
          <w:p w14:paraId="39A697D3" w14:textId="24480D7A" w:rsidR="0051316E" w:rsidRPr="00A50455" w:rsidRDefault="007E3033" w:rsidP="0051316E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1.750</w:t>
            </w:r>
            <w:r w:rsidR="0041580D">
              <w:rPr>
                <w:rFonts w:ascii="Times New Roman" w:hAnsi="Times New Roman"/>
                <w:szCs w:val="24"/>
              </w:rPr>
              <w:t>,00</w:t>
            </w:r>
          </w:p>
        </w:tc>
        <w:tc>
          <w:tcPr>
            <w:tcW w:w="3021" w:type="dxa"/>
          </w:tcPr>
          <w:p w14:paraId="471B4E06" w14:textId="723E0C3B" w:rsidR="0051316E" w:rsidRPr="00A50455" w:rsidRDefault="007E3033" w:rsidP="0051316E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</w:t>
            </w:r>
            <w:r w:rsidR="0041580D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3021" w:type="dxa"/>
          </w:tcPr>
          <w:p w14:paraId="7D8D03E2" w14:textId="1988F10A" w:rsidR="0051316E" w:rsidRPr="00A50455" w:rsidRDefault="007E3033" w:rsidP="0051316E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2.100</w:t>
            </w:r>
            <w:r w:rsidR="0041580D">
              <w:rPr>
                <w:rFonts w:ascii="Times New Roman" w:hAnsi="Times New Roman"/>
                <w:szCs w:val="24"/>
              </w:rPr>
              <w:t>,00</w:t>
            </w:r>
          </w:p>
        </w:tc>
      </w:tr>
    </w:tbl>
    <w:p w14:paraId="5B076E42" w14:textId="77777777" w:rsidR="008E2315" w:rsidRDefault="008E2315" w:rsidP="008E2315">
      <w:pPr>
        <w:pStyle w:val="Odlomakpopisa"/>
        <w:ind w:left="0"/>
        <w:rPr>
          <w:rFonts w:ascii="Times New Roman" w:hAnsi="Times New Roman"/>
        </w:rPr>
      </w:pPr>
    </w:p>
    <w:p w14:paraId="471DC0A1" w14:textId="77777777" w:rsidR="008E2315" w:rsidRDefault="008E2315" w:rsidP="008E2315">
      <w:pPr>
        <w:pStyle w:val="Odlomakpopisa"/>
        <w:ind w:left="0"/>
        <w:rPr>
          <w:rFonts w:ascii="Times New Roman" w:hAnsi="Times New Roman"/>
        </w:rPr>
      </w:pPr>
      <w:bookmarkStart w:id="10" w:name="_Hlk215857788"/>
      <w:r w:rsidRPr="00C10972">
        <w:rPr>
          <w:rFonts w:ascii="Times New Roman" w:hAnsi="Times New Roman"/>
          <w:b/>
          <w:bCs/>
        </w:rPr>
        <w:t xml:space="preserve">A000301 </w:t>
      </w:r>
      <w:r>
        <w:rPr>
          <w:rFonts w:ascii="Times New Roman" w:hAnsi="Times New Roman"/>
        </w:rPr>
        <w:t xml:space="preserve">– Osiguranje školskih zgrada </w:t>
      </w:r>
    </w:p>
    <w:p w14:paraId="00DFC447" w14:textId="2B4C5032" w:rsidR="008E2315" w:rsidRDefault="008E2315" w:rsidP="008E2315">
      <w:pPr>
        <w:pStyle w:val="Odlomakpopisa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Na ovoj aktivnosti planirana su sredstva za osiguranje školske zgrade</w:t>
      </w:r>
      <w:r w:rsidR="00C923FF">
        <w:rPr>
          <w:rFonts w:ascii="Times New Roman" w:hAnsi="Times New Roman"/>
        </w:rPr>
        <w:t xml:space="preserve"> koje će se obnoviti krajem godine.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1316E" w:rsidRPr="00973077" w14:paraId="6FFDFE37" w14:textId="77777777" w:rsidTr="00596B4D">
        <w:tc>
          <w:tcPr>
            <w:tcW w:w="3020" w:type="dxa"/>
            <w:shd w:val="clear" w:color="auto" w:fill="B5C0D8"/>
          </w:tcPr>
          <w:p w14:paraId="2379995B" w14:textId="2357C25A" w:rsidR="0051316E" w:rsidRPr="001D053B" w:rsidRDefault="0051316E" w:rsidP="0051316E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Plan 202</w:t>
            </w:r>
            <w:r w:rsidR="007E3033">
              <w:rPr>
                <w:rFonts w:ascii="Times New Roman" w:hAnsi="Times New Roman"/>
                <w:b/>
                <w:szCs w:val="24"/>
              </w:rPr>
              <w:t>6</w:t>
            </w:r>
            <w:r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3021" w:type="dxa"/>
            <w:shd w:val="clear" w:color="auto" w:fill="B5C0D8"/>
          </w:tcPr>
          <w:p w14:paraId="0AFD0F6E" w14:textId="715D6B43" w:rsidR="0051316E" w:rsidRPr="001D053B" w:rsidRDefault="0051316E" w:rsidP="0051316E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Povećanje / smanjenje</w:t>
            </w:r>
          </w:p>
        </w:tc>
        <w:tc>
          <w:tcPr>
            <w:tcW w:w="3021" w:type="dxa"/>
            <w:shd w:val="clear" w:color="auto" w:fill="B5C0D8"/>
          </w:tcPr>
          <w:p w14:paraId="2945A5FF" w14:textId="211711CB" w:rsidR="0051316E" w:rsidRPr="001D053B" w:rsidRDefault="0051316E" w:rsidP="0051316E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Novi plan 202</w:t>
            </w:r>
            <w:r w:rsidR="007E3033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51316E" w:rsidRPr="00973077" w14:paraId="22A37F75" w14:textId="77777777" w:rsidTr="00596B4D">
        <w:tc>
          <w:tcPr>
            <w:tcW w:w="3020" w:type="dxa"/>
          </w:tcPr>
          <w:p w14:paraId="7E0E6C9D" w14:textId="7A5AF3B0" w:rsidR="0051316E" w:rsidRPr="00A50455" w:rsidRDefault="007E3033" w:rsidP="0051316E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340</w:t>
            </w:r>
            <w:r w:rsidR="0041580D">
              <w:rPr>
                <w:rFonts w:ascii="Times New Roman" w:hAnsi="Times New Roman"/>
                <w:szCs w:val="24"/>
              </w:rPr>
              <w:t>,00</w:t>
            </w:r>
          </w:p>
        </w:tc>
        <w:tc>
          <w:tcPr>
            <w:tcW w:w="3021" w:type="dxa"/>
          </w:tcPr>
          <w:p w14:paraId="0A69C989" w14:textId="0730CBAD" w:rsidR="0051316E" w:rsidRPr="00A50455" w:rsidRDefault="0041580D" w:rsidP="0051316E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3021" w:type="dxa"/>
          </w:tcPr>
          <w:p w14:paraId="1765420C" w14:textId="7112E3D8" w:rsidR="0051316E" w:rsidRPr="00A50455" w:rsidRDefault="007E3033" w:rsidP="0051316E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650</w:t>
            </w:r>
            <w:r w:rsidR="0041580D">
              <w:rPr>
                <w:rFonts w:ascii="Times New Roman" w:hAnsi="Times New Roman"/>
                <w:szCs w:val="24"/>
              </w:rPr>
              <w:t>,00</w:t>
            </w:r>
          </w:p>
        </w:tc>
      </w:tr>
      <w:bookmarkEnd w:id="10"/>
    </w:tbl>
    <w:p w14:paraId="719E22EF" w14:textId="77777777" w:rsidR="006F779B" w:rsidRDefault="006F779B" w:rsidP="006F779B">
      <w:pPr>
        <w:pStyle w:val="Odlomakpopisa"/>
        <w:ind w:left="0"/>
        <w:rPr>
          <w:rFonts w:ascii="Times New Roman" w:hAnsi="Times New Roman"/>
          <w:b/>
          <w:bCs/>
        </w:rPr>
      </w:pPr>
    </w:p>
    <w:p w14:paraId="6913FBA2" w14:textId="36B770F4" w:rsidR="007B1C34" w:rsidRDefault="007B1C34" w:rsidP="007B1C34">
      <w:pPr>
        <w:pStyle w:val="Odlomakpopisa"/>
        <w:ind w:left="0"/>
        <w:rPr>
          <w:rFonts w:ascii="Times New Roman" w:hAnsi="Times New Roman"/>
        </w:rPr>
      </w:pPr>
      <w:r w:rsidRPr="00C10972">
        <w:rPr>
          <w:rFonts w:ascii="Times New Roman" w:hAnsi="Times New Roman"/>
          <w:b/>
          <w:bCs/>
        </w:rPr>
        <w:t>A0003</w:t>
      </w:r>
      <w:r>
        <w:rPr>
          <w:rFonts w:ascii="Times New Roman" w:hAnsi="Times New Roman"/>
          <w:b/>
          <w:bCs/>
        </w:rPr>
        <w:t>27</w:t>
      </w:r>
      <w:r w:rsidRPr="00C10972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– </w:t>
      </w:r>
      <w:r w:rsidR="00C12FA2">
        <w:rPr>
          <w:rFonts w:ascii="Times New Roman" w:hAnsi="Times New Roman"/>
        </w:rPr>
        <w:t>Financiranje redovne djelatnosti SŠ (iznad standarda)</w:t>
      </w:r>
      <w:r>
        <w:rPr>
          <w:rFonts w:ascii="Times New Roman" w:hAnsi="Times New Roman"/>
        </w:rPr>
        <w:t xml:space="preserve"> </w:t>
      </w:r>
    </w:p>
    <w:p w14:paraId="3EA96592" w14:textId="1BFA02E9" w:rsidR="007B1C34" w:rsidRDefault="003E4AF5" w:rsidP="007B1C34">
      <w:pPr>
        <w:pStyle w:val="Odlomakpopisa"/>
        <w:ind w:left="0"/>
        <w:rPr>
          <w:rFonts w:ascii="Times New Roman" w:hAnsi="Times New Roman"/>
        </w:rPr>
      </w:pPr>
      <w:bookmarkStart w:id="11" w:name="_Hlk119067582"/>
      <w:r w:rsidRPr="009453F6">
        <w:rPr>
          <w:rFonts w:ascii="Times New Roman" w:hAnsi="Times New Roman"/>
          <w:sz w:val="24"/>
          <w:szCs w:val="24"/>
        </w:rPr>
        <w:t>Na ovoj aktivnosti planirana su sredstva za rashode škola izvan aktivnosti planiranih decentraliziranih sredstava</w:t>
      </w:r>
      <w:bookmarkEnd w:id="11"/>
      <w:r>
        <w:rPr>
          <w:rFonts w:ascii="Times New Roman" w:hAnsi="Times New Roman"/>
          <w:sz w:val="24"/>
          <w:szCs w:val="24"/>
        </w:rPr>
        <w:t>.</w:t>
      </w:r>
      <w:r w:rsidR="004E24C3">
        <w:rPr>
          <w:rFonts w:ascii="Times New Roman" w:hAnsi="Times New Roman"/>
          <w:sz w:val="24"/>
          <w:szCs w:val="24"/>
        </w:rPr>
        <w:t xml:space="preserve"> Planirano smanjenje je temeljeno na </w:t>
      </w:r>
      <w:r w:rsidR="004E24C3" w:rsidRPr="004E24C3">
        <w:rPr>
          <w:rFonts w:ascii="Times New Roman" w:hAnsi="Times New Roman"/>
          <w:sz w:val="24"/>
          <w:szCs w:val="24"/>
        </w:rPr>
        <w:t>usklađenj</w:t>
      </w:r>
      <w:r w:rsidR="004E24C3">
        <w:rPr>
          <w:rFonts w:ascii="Times New Roman" w:hAnsi="Times New Roman"/>
          <w:sz w:val="24"/>
          <w:szCs w:val="24"/>
        </w:rPr>
        <w:t>u</w:t>
      </w:r>
      <w:r w:rsidR="004E24C3" w:rsidRPr="004E24C3">
        <w:rPr>
          <w:rFonts w:ascii="Times New Roman" w:hAnsi="Times New Roman"/>
          <w:sz w:val="24"/>
          <w:szCs w:val="24"/>
        </w:rPr>
        <w:t xml:space="preserve"> sa očekivanim izvršenjem do 31. prosinca 2026. godine</w:t>
      </w:r>
      <w:r w:rsidR="004E24C3">
        <w:rPr>
          <w:rFonts w:ascii="Times New Roman" w:hAnsi="Times New Roman"/>
          <w:sz w:val="24"/>
          <w:szCs w:val="24"/>
        </w:rPr>
        <w:t xml:space="preserve">, a odnosi se na planirane rashode za sudski spore, uknjižbu i odvjetničke usluge vezane uz sudsku nagodbu.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B1C34" w:rsidRPr="00973077" w14:paraId="5DB43CF2" w14:textId="77777777" w:rsidTr="00E64D0C">
        <w:tc>
          <w:tcPr>
            <w:tcW w:w="3020" w:type="dxa"/>
            <w:shd w:val="clear" w:color="auto" w:fill="B5C0D8"/>
          </w:tcPr>
          <w:p w14:paraId="03AA6537" w14:textId="14EE56C2" w:rsidR="007B1C34" w:rsidRPr="001D053B" w:rsidRDefault="007B1C34" w:rsidP="00E64D0C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lastRenderedPageBreak/>
              <w:t>Plan 202</w:t>
            </w:r>
            <w:r w:rsidR="007E3033">
              <w:rPr>
                <w:rFonts w:ascii="Times New Roman" w:hAnsi="Times New Roman"/>
                <w:b/>
                <w:szCs w:val="24"/>
              </w:rPr>
              <w:t>6</w:t>
            </w:r>
            <w:r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3021" w:type="dxa"/>
            <w:shd w:val="clear" w:color="auto" w:fill="B5C0D8"/>
          </w:tcPr>
          <w:p w14:paraId="3AF993EC" w14:textId="77777777" w:rsidR="007B1C34" w:rsidRPr="001D053B" w:rsidRDefault="007B1C34" w:rsidP="00E64D0C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Povećanje / smanjenje</w:t>
            </w:r>
          </w:p>
        </w:tc>
        <w:tc>
          <w:tcPr>
            <w:tcW w:w="3021" w:type="dxa"/>
            <w:shd w:val="clear" w:color="auto" w:fill="B5C0D8"/>
          </w:tcPr>
          <w:p w14:paraId="13AC8D45" w14:textId="3B91B56F" w:rsidR="007B1C34" w:rsidRPr="001D053B" w:rsidRDefault="007B1C34" w:rsidP="00E64D0C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Novi plan 202</w:t>
            </w:r>
            <w:r w:rsidR="007E3033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7B1C34" w:rsidRPr="00973077" w14:paraId="1F4257B6" w14:textId="77777777" w:rsidTr="00E64D0C">
        <w:tc>
          <w:tcPr>
            <w:tcW w:w="3020" w:type="dxa"/>
          </w:tcPr>
          <w:p w14:paraId="6693088C" w14:textId="7D316F35" w:rsidR="007B1C34" w:rsidRPr="00A50455" w:rsidRDefault="007E3033" w:rsidP="00E64D0C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33.000,00</w:t>
            </w:r>
          </w:p>
        </w:tc>
        <w:tc>
          <w:tcPr>
            <w:tcW w:w="3021" w:type="dxa"/>
          </w:tcPr>
          <w:p w14:paraId="31BBCDA2" w14:textId="398992F5" w:rsidR="007B1C34" w:rsidRPr="00A50455" w:rsidRDefault="007E3033" w:rsidP="00E64D0C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-25.000</w:t>
            </w:r>
            <w:r w:rsidR="008E7751">
              <w:rPr>
                <w:rFonts w:ascii="Times New Roman" w:hAnsi="Times New Roman"/>
                <w:szCs w:val="24"/>
              </w:rPr>
              <w:t>,00</w:t>
            </w:r>
          </w:p>
        </w:tc>
        <w:tc>
          <w:tcPr>
            <w:tcW w:w="3021" w:type="dxa"/>
          </w:tcPr>
          <w:p w14:paraId="0CCC937A" w14:textId="4592ADDF" w:rsidR="007B1C34" w:rsidRPr="00A50455" w:rsidRDefault="007E3033" w:rsidP="00E64D0C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8.000</w:t>
            </w:r>
            <w:r w:rsidR="008E7751">
              <w:rPr>
                <w:rFonts w:ascii="Times New Roman" w:hAnsi="Times New Roman"/>
                <w:szCs w:val="24"/>
              </w:rPr>
              <w:t>,00</w:t>
            </w:r>
          </w:p>
        </w:tc>
      </w:tr>
    </w:tbl>
    <w:p w14:paraId="2B8F6CA9" w14:textId="77777777" w:rsidR="007B1C34" w:rsidRDefault="007B1C34" w:rsidP="006F779B">
      <w:pPr>
        <w:pStyle w:val="Odlomakpopisa"/>
        <w:ind w:left="0"/>
        <w:rPr>
          <w:rFonts w:ascii="Times New Roman" w:hAnsi="Times New Roman"/>
          <w:b/>
          <w:bCs/>
        </w:rPr>
      </w:pPr>
    </w:p>
    <w:p w14:paraId="6E09A9B7" w14:textId="11FF2FF3" w:rsidR="006F779B" w:rsidRDefault="00F2364F" w:rsidP="006F779B">
      <w:pPr>
        <w:pStyle w:val="Odlomakpopisa"/>
        <w:ind w:left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K000181</w:t>
      </w:r>
      <w:r w:rsidR="006F779B" w:rsidRPr="00C10972">
        <w:rPr>
          <w:rFonts w:ascii="Times New Roman" w:hAnsi="Times New Roman"/>
          <w:b/>
          <w:bCs/>
        </w:rPr>
        <w:t xml:space="preserve"> </w:t>
      </w:r>
      <w:r w:rsidR="006F779B"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>Sufinanciranje nabave knjižnične građe SŠ</w:t>
      </w:r>
      <w:r w:rsidR="006F779B">
        <w:rPr>
          <w:rFonts w:ascii="Times New Roman" w:hAnsi="Times New Roman"/>
        </w:rPr>
        <w:t xml:space="preserve"> </w:t>
      </w:r>
    </w:p>
    <w:p w14:paraId="2DE7FE9B" w14:textId="75F0EA58" w:rsidR="00DA31B1" w:rsidRDefault="006F779B" w:rsidP="006F779B">
      <w:pPr>
        <w:pStyle w:val="Odlomakpopisa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ovoj aktivnosti planirana su sredstva za </w:t>
      </w:r>
      <w:r w:rsidR="00F2364F">
        <w:rPr>
          <w:rFonts w:ascii="Times New Roman" w:hAnsi="Times New Roman"/>
        </w:rPr>
        <w:t>nabavu knjižne građe za školsku knjižnicu</w:t>
      </w:r>
      <w:r w:rsidR="00DA31B1">
        <w:rPr>
          <w:rFonts w:ascii="Times New Roman" w:hAnsi="Times New Roman"/>
        </w:rPr>
        <w:t>, koja će se utrošiti do kraja godine.</w:t>
      </w:r>
      <w:r w:rsidR="00D32D90">
        <w:rPr>
          <w:rFonts w:ascii="Times New Roman" w:hAnsi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F779B" w:rsidRPr="00973077" w14:paraId="1D62A4B7" w14:textId="77777777" w:rsidTr="006A34C1">
        <w:tc>
          <w:tcPr>
            <w:tcW w:w="3020" w:type="dxa"/>
            <w:shd w:val="clear" w:color="auto" w:fill="B5C0D8"/>
          </w:tcPr>
          <w:p w14:paraId="14FFD1EE" w14:textId="36E05573" w:rsidR="006F779B" w:rsidRPr="001D053B" w:rsidRDefault="006F779B" w:rsidP="006A34C1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Plan 202</w:t>
            </w:r>
            <w:r w:rsidR="007E3033">
              <w:rPr>
                <w:rFonts w:ascii="Times New Roman" w:hAnsi="Times New Roman"/>
                <w:b/>
                <w:szCs w:val="24"/>
              </w:rPr>
              <w:t>6</w:t>
            </w:r>
            <w:r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3021" w:type="dxa"/>
            <w:shd w:val="clear" w:color="auto" w:fill="B5C0D8"/>
          </w:tcPr>
          <w:p w14:paraId="35255BCC" w14:textId="77777777" w:rsidR="006F779B" w:rsidRPr="001D053B" w:rsidRDefault="006F779B" w:rsidP="006A34C1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Povećanje / smanjenje</w:t>
            </w:r>
          </w:p>
        </w:tc>
        <w:tc>
          <w:tcPr>
            <w:tcW w:w="3021" w:type="dxa"/>
            <w:shd w:val="clear" w:color="auto" w:fill="B5C0D8"/>
          </w:tcPr>
          <w:p w14:paraId="753F6DC2" w14:textId="0B61A518" w:rsidR="006F779B" w:rsidRPr="001D053B" w:rsidRDefault="006F779B" w:rsidP="006A34C1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Novi plan 202</w:t>
            </w:r>
            <w:r w:rsidR="007E3033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6F779B" w:rsidRPr="00973077" w14:paraId="0BE59C96" w14:textId="77777777" w:rsidTr="006A34C1">
        <w:tc>
          <w:tcPr>
            <w:tcW w:w="3020" w:type="dxa"/>
          </w:tcPr>
          <w:p w14:paraId="6C55B00F" w14:textId="4C9F4E87" w:rsidR="006F779B" w:rsidRPr="00A50455" w:rsidRDefault="0041580D" w:rsidP="006A34C1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766,00</w:t>
            </w:r>
          </w:p>
        </w:tc>
        <w:tc>
          <w:tcPr>
            <w:tcW w:w="3021" w:type="dxa"/>
          </w:tcPr>
          <w:p w14:paraId="2E501667" w14:textId="0F16BA2C" w:rsidR="006F779B" w:rsidRPr="00A50455" w:rsidRDefault="00E96EE3" w:rsidP="006A34C1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-230</w:t>
            </w:r>
            <w:r w:rsidR="00D32D90">
              <w:rPr>
                <w:rFonts w:ascii="Times New Roman" w:hAnsi="Times New Roman"/>
                <w:szCs w:val="24"/>
              </w:rPr>
              <w:t>,00</w:t>
            </w:r>
          </w:p>
        </w:tc>
        <w:tc>
          <w:tcPr>
            <w:tcW w:w="3021" w:type="dxa"/>
          </w:tcPr>
          <w:p w14:paraId="51783712" w14:textId="0D762574" w:rsidR="006F779B" w:rsidRPr="00A50455" w:rsidRDefault="007E3033" w:rsidP="006A34C1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536</w:t>
            </w:r>
            <w:r w:rsidR="0041580D">
              <w:rPr>
                <w:rFonts w:ascii="Times New Roman" w:hAnsi="Times New Roman"/>
                <w:szCs w:val="24"/>
              </w:rPr>
              <w:t>,00</w:t>
            </w:r>
          </w:p>
        </w:tc>
      </w:tr>
    </w:tbl>
    <w:p w14:paraId="5166D707" w14:textId="71540B58" w:rsidR="007E3033" w:rsidRDefault="007E3033" w:rsidP="008E2315">
      <w:pPr>
        <w:pStyle w:val="Odlomakpopisa"/>
        <w:ind w:left="0"/>
        <w:rPr>
          <w:rFonts w:ascii="Times New Roman" w:hAnsi="Times New Roman"/>
        </w:rPr>
      </w:pPr>
    </w:p>
    <w:p w14:paraId="40442D13" w14:textId="1282005B" w:rsidR="007E3033" w:rsidRDefault="007E3033" w:rsidP="008E2315">
      <w:pPr>
        <w:pStyle w:val="Odlomakpopisa"/>
        <w:ind w:left="0"/>
        <w:rPr>
          <w:rFonts w:ascii="Times New Roman" w:hAnsi="Times New Roman"/>
        </w:rPr>
      </w:pPr>
    </w:p>
    <w:p w14:paraId="20545D5B" w14:textId="695F212C" w:rsidR="007E3033" w:rsidRDefault="007E3033" w:rsidP="008E2315">
      <w:pPr>
        <w:pStyle w:val="Odlomakpopisa"/>
        <w:ind w:left="0"/>
        <w:rPr>
          <w:rFonts w:ascii="Times New Roman" w:hAnsi="Times New Roman"/>
        </w:rPr>
      </w:pPr>
      <w:r w:rsidRPr="007E3033">
        <w:rPr>
          <w:rFonts w:ascii="Times New Roman" w:hAnsi="Times New Roman"/>
          <w:b/>
          <w:bCs/>
        </w:rPr>
        <w:t>T000096</w:t>
      </w:r>
      <w:r>
        <w:rPr>
          <w:rFonts w:ascii="Times New Roman" w:hAnsi="Times New Roman"/>
        </w:rPr>
        <w:t xml:space="preserve"> – Pomoćnici u nastavi – financiranje BBŽ</w:t>
      </w:r>
      <w:r>
        <w:rPr>
          <w:rFonts w:ascii="Times New Roman" w:hAnsi="Times New Roman"/>
        </w:rPr>
        <w:tab/>
      </w:r>
    </w:p>
    <w:p w14:paraId="01887D83" w14:textId="302BB06C" w:rsidR="007E3033" w:rsidRDefault="007E3033" w:rsidP="008E2315">
      <w:pPr>
        <w:pStyle w:val="Odlomakpopisa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Na ovoj aktivnosti planirana su sredstva u slučaju zaposlenja novog pomoćnika u nastavi, a planirana su na temelju plaće za prosinac 2026. i troškova prijevoza za trenutačno zaposlenog pomoćnika u nastavi</w:t>
      </w:r>
    </w:p>
    <w:p w14:paraId="001B6A1E" w14:textId="77777777" w:rsidR="007E3033" w:rsidRDefault="007E3033" w:rsidP="008E2315">
      <w:pPr>
        <w:pStyle w:val="Odlomakpopisa"/>
        <w:ind w:left="0"/>
        <w:rPr>
          <w:rFonts w:ascii="Times New Roman" w:hAnsi="Times New Roman"/>
        </w:rPr>
      </w:pPr>
    </w:p>
    <w:p w14:paraId="6C2E477D" w14:textId="467976BA" w:rsidR="007E3033" w:rsidRDefault="007E3033" w:rsidP="008E2315">
      <w:pPr>
        <w:pStyle w:val="Odlomakpopisa"/>
        <w:ind w:left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E3033" w:rsidRPr="007E3033" w14:paraId="1455B54C" w14:textId="77777777" w:rsidTr="00505632">
        <w:tc>
          <w:tcPr>
            <w:tcW w:w="3020" w:type="dxa"/>
            <w:shd w:val="clear" w:color="auto" w:fill="B5C0D8"/>
          </w:tcPr>
          <w:p w14:paraId="3256B477" w14:textId="77777777" w:rsidR="007E3033" w:rsidRPr="007E3033" w:rsidRDefault="007E3033" w:rsidP="007E3033">
            <w:pPr>
              <w:pStyle w:val="Odlomakpopisa"/>
              <w:rPr>
                <w:rFonts w:ascii="Times New Roman" w:hAnsi="Times New Roman"/>
                <w:b/>
              </w:rPr>
            </w:pPr>
            <w:r w:rsidRPr="007E3033">
              <w:rPr>
                <w:rFonts w:ascii="Times New Roman" w:hAnsi="Times New Roman"/>
                <w:b/>
              </w:rPr>
              <w:t>Plan 2026.</w:t>
            </w:r>
          </w:p>
        </w:tc>
        <w:tc>
          <w:tcPr>
            <w:tcW w:w="3021" w:type="dxa"/>
            <w:shd w:val="clear" w:color="auto" w:fill="B5C0D8"/>
          </w:tcPr>
          <w:p w14:paraId="4356031C" w14:textId="77777777" w:rsidR="007E3033" w:rsidRPr="007E3033" w:rsidRDefault="007E3033" w:rsidP="007E3033">
            <w:pPr>
              <w:pStyle w:val="Odlomakpopisa"/>
              <w:rPr>
                <w:rFonts w:ascii="Times New Roman" w:hAnsi="Times New Roman"/>
                <w:b/>
              </w:rPr>
            </w:pPr>
            <w:r w:rsidRPr="007E3033">
              <w:rPr>
                <w:rFonts w:ascii="Times New Roman" w:hAnsi="Times New Roman"/>
                <w:b/>
              </w:rPr>
              <w:t>Povećanje / smanjenje</w:t>
            </w:r>
          </w:p>
        </w:tc>
        <w:tc>
          <w:tcPr>
            <w:tcW w:w="3021" w:type="dxa"/>
            <w:shd w:val="clear" w:color="auto" w:fill="B5C0D8"/>
          </w:tcPr>
          <w:p w14:paraId="55C226C2" w14:textId="77777777" w:rsidR="007E3033" w:rsidRPr="007E3033" w:rsidRDefault="007E3033" w:rsidP="007E3033">
            <w:pPr>
              <w:pStyle w:val="Odlomakpopisa"/>
              <w:rPr>
                <w:rFonts w:ascii="Times New Roman" w:hAnsi="Times New Roman"/>
                <w:b/>
              </w:rPr>
            </w:pPr>
            <w:r w:rsidRPr="007E3033">
              <w:rPr>
                <w:rFonts w:ascii="Times New Roman" w:hAnsi="Times New Roman"/>
                <w:b/>
              </w:rPr>
              <w:t>Novi plan 2026.</w:t>
            </w:r>
          </w:p>
        </w:tc>
      </w:tr>
      <w:tr w:rsidR="007E3033" w:rsidRPr="007E3033" w14:paraId="06CFA41C" w14:textId="77777777" w:rsidTr="00505632">
        <w:tc>
          <w:tcPr>
            <w:tcW w:w="3020" w:type="dxa"/>
          </w:tcPr>
          <w:p w14:paraId="3718EFC3" w14:textId="0F07878E" w:rsidR="007E3033" w:rsidRPr="007E3033" w:rsidRDefault="007E3033" w:rsidP="007E3033">
            <w:pPr>
              <w:pStyle w:val="Odlomakpopis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3021" w:type="dxa"/>
          </w:tcPr>
          <w:p w14:paraId="52B2ECCC" w14:textId="473A7BEC" w:rsidR="007E3033" w:rsidRPr="007E3033" w:rsidRDefault="007E3033" w:rsidP="007E3033">
            <w:pPr>
              <w:pStyle w:val="Odlomakpopis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1.890,00</w:t>
            </w:r>
          </w:p>
        </w:tc>
        <w:tc>
          <w:tcPr>
            <w:tcW w:w="3021" w:type="dxa"/>
          </w:tcPr>
          <w:p w14:paraId="35332999" w14:textId="5C95B251" w:rsidR="007E3033" w:rsidRPr="007E3033" w:rsidRDefault="007E3033" w:rsidP="007E3033">
            <w:pPr>
              <w:pStyle w:val="Odlomakpopis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1.890,00</w:t>
            </w:r>
          </w:p>
        </w:tc>
      </w:tr>
    </w:tbl>
    <w:p w14:paraId="48604F8E" w14:textId="31D8DFD1" w:rsidR="007E3033" w:rsidRDefault="007E3033" w:rsidP="008E2315">
      <w:pPr>
        <w:pStyle w:val="Odlomakpopisa"/>
        <w:ind w:left="0"/>
        <w:rPr>
          <w:rFonts w:ascii="Times New Roman" w:hAnsi="Times New Roman"/>
        </w:rPr>
      </w:pPr>
    </w:p>
    <w:p w14:paraId="680F179C" w14:textId="2609AED7" w:rsidR="007E3033" w:rsidRDefault="007E3033" w:rsidP="008E2315">
      <w:pPr>
        <w:pStyle w:val="Odlomakpopisa"/>
        <w:ind w:left="0"/>
        <w:rPr>
          <w:rFonts w:ascii="Times New Roman" w:hAnsi="Times New Roman"/>
        </w:rPr>
      </w:pPr>
    </w:p>
    <w:p w14:paraId="4AE663B2" w14:textId="77777777" w:rsidR="007E3033" w:rsidRDefault="007E3033" w:rsidP="008E2315">
      <w:pPr>
        <w:pStyle w:val="Odlomakpopisa"/>
        <w:ind w:left="0"/>
        <w:rPr>
          <w:rFonts w:ascii="Times New Roman" w:hAnsi="Times New Roman"/>
        </w:rPr>
      </w:pPr>
    </w:p>
    <w:p w14:paraId="1C6D39B3" w14:textId="47925807" w:rsidR="008E2315" w:rsidRDefault="008E2315" w:rsidP="008E2315">
      <w:pPr>
        <w:pStyle w:val="Odlomakpopisa"/>
        <w:ind w:left="0"/>
        <w:rPr>
          <w:rFonts w:ascii="Times New Roman" w:hAnsi="Times New Roman"/>
        </w:rPr>
      </w:pPr>
      <w:r w:rsidRPr="00C10972">
        <w:rPr>
          <w:rFonts w:ascii="Times New Roman" w:hAnsi="Times New Roman"/>
          <w:b/>
          <w:bCs/>
        </w:rPr>
        <w:t>T0001</w:t>
      </w:r>
      <w:r w:rsidR="000A507D">
        <w:rPr>
          <w:rFonts w:ascii="Times New Roman" w:hAnsi="Times New Roman"/>
          <w:b/>
          <w:bCs/>
        </w:rPr>
        <w:t>91</w:t>
      </w:r>
      <w:r w:rsidR="007E3033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- </w:t>
      </w:r>
      <w:bookmarkStart w:id="12" w:name="_Hlk183295296"/>
      <w:r w:rsidR="007E3033">
        <w:rPr>
          <w:rFonts w:ascii="Times New Roman" w:hAnsi="Times New Roman"/>
        </w:rPr>
        <w:t xml:space="preserve"> „</w:t>
      </w:r>
      <w:r>
        <w:rPr>
          <w:rFonts w:ascii="Times New Roman" w:hAnsi="Times New Roman"/>
        </w:rPr>
        <w:t xml:space="preserve">Pomoćnici u nastavi </w:t>
      </w:r>
      <w:r w:rsidR="007E3033">
        <w:rPr>
          <w:rFonts w:ascii="Times New Roman" w:hAnsi="Times New Roman"/>
        </w:rPr>
        <w:t>SŠ</w:t>
      </w:r>
      <w:r>
        <w:rPr>
          <w:rFonts w:ascii="Times New Roman" w:hAnsi="Times New Roman"/>
        </w:rPr>
        <w:t xml:space="preserve"> faza V</w:t>
      </w:r>
      <w:r w:rsidR="004B5CE0">
        <w:rPr>
          <w:rFonts w:ascii="Times New Roman" w:hAnsi="Times New Roman"/>
        </w:rPr>
        <w:t>II</w:t>
      </w:r>
      <w:r>
        <w:rPr>
          <w:rFonts w:ascii="Times New Roman" w:hAnsi="Times New Roman"/>
        </w:rPr>
        <w:t>“</w:t>
      </w:r>
    </w:p>
    <w:p w14:paraId="54AEF915" w14:textId="59D5AE16" w:rsidR="008E2315" w:rsidRDefault="008E2315" w:rsidP="008E2315">
      <w:pPr>
        <w:pStyle w:val="Odlomakpopisa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Projektom su osigurana sredstva za jednog pomoćnika u nastavi za učenicu s teškoćama u razvoju.</w:t>
      </w:r>
    </w:p>
    <w:p w14:paraId="41F117DA" w14:textId="55ABE7A7" w:rsidR="0030222C" w:rsidRDefault="0030222C" w:rsidP="008E2315">
      <w:pPr>
        <w:pStyle w:val="Odlomakpopisa"/>
        <w:ind w:left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1316E" w:rsidRPr="00973077" w14:paraId="0E4446DA" w14:textId="77777777" w:rsidTr="00596B4D">
        <w:tc>
          <w:tcPr>
            <w:tcW w:w="3020" w:type="dxa"/>
            <w:shd w:val="clear" w:color="auto" w:fill="B5C0D8"/>
          </w:tcPr>
          <w:p w14:paraId="5796821B" w14:textId="7ABE101C" w:rsidR="0051316E" w:rsidRPr="001D053B" w:rsidRDefault="0051316E" w:rsidP="0051316E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bookmarkStart w:id="13" w:name="_Hlk181866962"/>
            <w:bookmarkEnd w:id="12"/>
            <w:r>
              <w:rPr>
                <w:rFonts w:ascii="Times New Roman" w:hAnsi="Times New Roman"/>
                <w:b/>
                <w:szCs w:val="24"/>
              </w:rPr>
              <w:t>Plan 202</w:t>
            </w:r>
            <w:r w:rsidR="007E3033">
              <w:rPr>
                <w:rFonts w:ascii="Times New Roman" w:hAnsi="Times New Roman"/>
                <w:b/>
                <w:szCs w:val="24"/>
              </w:rPr>
              <w:t>6</w:t>
            </w:r>
            <w:r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3021" w:type="dxa"/>
            <w:shd w:val="clear" w:color="auto" w:fill="B5C0D8"/>
          </w:tcPr>
          <w:p w14:paraId="440A19BA" w14:textId="0AE565C9" w:rsidR="0051316E" w:rsidRPr="001D053B" w:rsidRDefault="0051316E" w:rsidP="0051316E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Povećanje / smanjenje</w:t>
            </w:r>
          </w:p>
        </w:tc>
        <w:tc>
          <w:tcPr>
            <w:tcW w:w="3021" w:type="dxa"/>
            <w:shd w:val="clear" w:color="auto" w:fill="B5C0D8"/>
          </w:tcPr>
          <w:p w14:paraId="5289DF31" w14:textId="20AE1928" w:rsidR="0051316E" w:rsidRPr="001D053B" w:rsidRDefault="0051316E" w:rsidP="0051316E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Novi plan 202</w:t>
            </w:r>
            <w:r w:rsidR="007E3033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51316E" w:rsidRPr="00973077" w14:paraId="485DB341" w14:textId="77777777" w:rsidTr="00596B4D">
        <w:tc>
          <w:tcPr>
            <w:tcW w:w="3020" w:type="dxa"/>
          </w:tcPr>
          <w:p w14:paraId="6C5EC9D2" w14:textId="293F38CC" w:rsidR="0051316E" w:rsidRPr="00A50455" w:rsidRDefault="007E3033" w:rsidP="0051316E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17.600,00</w:t>
            </w:r>
          </w:p>
        </w:tc>
        <w:tc>
          <w:tcPr>
            <w:tcW w:w="3021" w:type="dxa"/>
          </w:tcPr>
          <w:p w14:paraId="0B717913" w14:textId="727F1B8F" w:rsidR="0051316E" w:rsidRPr="00A50455" w:rsidRDefault="007E3033" w:rsidP="0051316E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3021" w:type="dxa"/>
          </w:tcPr>
          <w:p w14:paraId="1B3E8414" w14:textId="29D9231C" w:rsidR="0051316E" w:rsidRPr="00A50455" w:rsidRDefault="007E3033" w:rsidP="0051316E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17.600,00</w:t>
            </w:r>
          </w:p>
        </w:tc>
      </w:tr>
    </w:tbl>
    <w:bookmarkEnd w:id="13"/>
    <w:p w14:paraId="7CDEE3FB" w14:textId="77777777" w:rsidR="00A014FB" w:rsidRDefault="008E2315" w:rsidP="00A014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73721879" w14:textId="56A1763C" w:rsidR="009D5E9A" w:rsidRDefault="009D5E9A" w:rsidP="008E7751">
      <w:pPr>
        <w:tabs>
          <w:tab w:val="left" w:pos="2652"/>
        </w:tabs>
        <w:spacing w:after="0"/>
        <w:rPr>
          <w:rFonts w:ascii="Times New Roman" w:hAnsi="Times New Roman"/>
        </w:rPr>
      </w:pPr>
    </w:p>
    <w:p w14:paraId="04947A71" w14:textId="0C3FABF3" w:rsidR="008E2315" w:rsidRDefault="008E2315" w:rsidP="008E2315">
      <w:pPr>
        <w:rPr>
          <w:rFonts w:ascii="Times New Roman" w:hAnsi="Times New Roman"/>
        </w:rPr>
      </w:pPr>
    </w:p>
    <w:p w14:paraId="469D7882" w14:textId="53FDB25A" w:rsidR="00C04D3B" w:rsidRDefault="0094370E" w:rsidP="00C04D3B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="00C04D3B">
        <w:rPr>
          <w:rFonts w:cs="Calibri"/>
          <w:sz w:val="24"/>
          <w:szCs w:val="24"/>
        </w:rPr>
        <w:t xml:space="preserve">     Ravnatelj</w:t>
      </w:r>
      <w:r w:rsidR="00676982">
        <w:rPr>
          <w:rFonts w:cs="Calibri"/>
          <w:sz w:val="24"/>
          <w:szCs w:val="24"/>
        </w:rPr>
        <w:t>ica:</w:t>
      </w:r>
    </w:p>
    <w:p w14:paraId="2224EDF8" w14:textId="77777777" w:rsidR="00C04D3B" w:rsidRDefault="00C04D3B" w:rsidP="00C04D3B">
      <w:pPr>
        <w:spacing w:after="0" w:line="240" w:lineRule="auto"/>
        <w:rPr>
          <w:rFonts w:cs="Calibri"/>
          <w:sz w:val="24"/>
          <w:szCs w:val="24"/>
        </w:rPr>
      </w:pPr>
    </w:p>
    <w:p w14:paraId="7DC9F54B" w14:textId="77777777" w:rsidR="00C04D3B" w:rsidRDefault="00C04D3B" w:rsidP="00C04D3B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 xml:space="preserve">(Kristina </w:t>
      </w:r>
      <w:proofErr w:type="spellStart"/>
      <w:r>
        <w:rPr>
          <w:rFonts w:cs="Calibri"/>
          <w:sz w:val="24"/>
          <w:szCs w:val="24"/>
        </w:rPr>
        <w:t>Vrbicki</w:t>
      </w:r>
      <w:proofErr w:type="spellEnd"/>
      <w:r>
        <w:rPr>
          <w:rFonts w:cs="Calibri"/>
          <w:sz w:val="24"/>
          <w:szCs w:val="24"/>
        </w:rPr>
        <w:t xml:space="preserve">, </w:t>
      </w:r>
      <w:proofErr w:type="spellStart"/>
      <w:r>
        <w:rPr>
          <w:rFonts w:cs="Calibri"/>
          <w:sz w:val="24"/>
          <w:szCs w:val="24"/>
        </w:rPr>
        <w:t>mag.educ</w:t>
      </w:r>
      <w:proofErr w:type="spellEnd"/>
      <w:r>
        <w:rPr>
          <w:rFonts w:cs="Calibri"/>
          <w:sz w:val="24"/>
          <w:szCs w:val="24"/>
        </w:rPr>
        <w:t>.)</w:t>
      </w:r>
    </w:p>
    <w:p w14:paraId="47D432E9" w14:textId="77777777" w:rsidR="00C04D3B" w:rsidRDefault="00C04D3B" w:rsidP="00C04D3B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</w:p>
    <w:p w14:paraId="6F76342E" w14:textId="32B1E771" w:rsidR="0094370E" w:rsidRDefault="0094370E" w:rsidP="00C04D3B">
      <w:pPr>
        <w:spacing w:after="0" w:line="240" w:lineRule="auto"/>
        <w:rPr>
          <w:rFonts w:cs="Calibri"/>
          <w:sz w:val="24"/>
          <w:szCs w:val="24"/>
        </w:rPr>
      </w:pPr>
    </w:p>
    <w:p w14:paraId="15CC8215" w14:textId="2FBBCC0D" w:rsidR="00FB1D67" w:rsidRDefault="00C50E99" w:rsidP="00CF7FA8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="00CF7FA8">
        <w:rPr>
          <w:rFonts w:cs="Calibri"/>
          <w:sz w:val="24"/>
          <w:szCs w:val="24"/>
        </w:rPr>
        <w:tab/>
      </w:r>
    </w:p>
    <w:sectPr w:rsidR="00FB1D67" w:rsidSect="00DF11EA">
      <w:headerReference w:type="default" r:id="rId8"/>
      <w:footerReference w:type="default" r:id="rId9"/>
      <w:pgSz w:w="11906" w:h="16838"/>
      <w:pgMar w:top="1584" w:right="1417" w:bottom="1417" w:left="1417" w:header="567" w:footer="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CF0B1" w14:textId="77777777" w:rsidR="003C1D94" w:rsidRDefault="003C1D94" w:rsidP="00D3498A">
      <w:pPr>
        <w:spacing w:after="0" w:line="240" w:lineRule="auto"/>
      </w:pPr>
      <w:r>
        <w:separator/>
      </w:r>
    </w:p>
  </w:endnote>
  <w:endnote w:type="continuationSeparator" w:id="0">
    <w:p w14:paraId="545E570B" w14:textId="77777777" w:rsidR="003C1D94" w:rsidRDefault="003C1D94" w:rsidP="00D34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2720931"/>
      <w:docPartObj>
        <w:docPartGallery w:val="Page Numbers (Bottom of Page)"/>
        <w:docPartUnique/>
      </w:docPartObj>
    </w:sdtPr>
    <w:sdtEndPr/>
    <w:sdtContent>
      <w:p w14:paraId="56EEEFD3" w14:textId="29283BBD" w:rsidR="00F31BB5" w:rsidRDefault="00F31BB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025187" w14:textId="77777777" w:rsidR="00D3498A" w:rsidRDefault="00D3498A" w:rsidP="00AC22F2">
    <w:pPr>
      <w:pStyle w:val="Podnoje"/>
      <w:tabs>
        <w:tab w:val="clear" w:pos="4536"/>
        <w:tab w:val="clear" w:pos="9072"/>
        <w:tab w:val="left" w:pos="272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04178" w14:textId="77777777" w:rsidR="003C1D94" w:rsidRDefault="003C1D94" w:rsidP="00D3498A">
      <w:pPr>
        <w:spacing w:after="0" w:line="240" w:lineRule="auto"/>
      </w:pPr>
      <w:bookmarkStart w:id="0" w:name="_Hlk92389402"/>
      <w:bookmarkEnd w:id="0"/>
      <w:r>
        <w:separator/>
      </w:r>
    </w:p>
  </w:footnote>
  <w:footnote w:type="continuationSeparator" w:id="0">
    <w:p w14:paraId="12FCE02E" w14:textId="77777777" w:rsidR="003C1D94" w:rsidRDefault="003C1D94" w:rsidP="00D34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E09BA" w14:textId="50F20FDD" w:rsidR="00D3498A" w:rsidRPr="00D3498A" w:rsidRDefault="00165E57" w:rsidP="00C51A84">
    <w:pPr>
      <w:pStyle w:val="Zaglavlje"/>
    </w:pP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4B062F06" wp14:editId="125B3AF9">
              <wp:simplePos x="0" y="0"/>
              <wp:positionH relativeFrom="column">
                <wp:posOffset>1170305</wp:posOffset>
              </wp:positionH>
              <wp:positionV relativeFrom="paragraph">
                <wp:posOffset>-67945</wp:posOffset>
              </wp:positionV>
              <wp:extent cx="4844415" cy="840740"/>
              <wp:effectExtent l="0" t="0" r="0" b="0"/>
              <wp:wrapSquare wrapText="bothSides"/>
              <wp:docPr id="777412123" name="Tekstni okvi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4415" cy="840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211C464" w14:textId="77777777" w:rsidR="00DF11EA" w:rsidRPr="00B61616" w:rsidRDefault="00D3498A" w:rsidP="00DF11EA">
                          <w:pPr>
                            <w:spacing w:after="0"/>
                            <w:jc w:val="center"/>
                            <w:rPr>
                              <w:rFonts w:cs="Calibr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B61616">
                            <w:rPr>
                              <w:rFonts w:cs="Calibri"/>
                              <w:b/>
                              <w:bCs/>
                              <w:sz w:val="32"/>
                              <w:szCs w:val="32"/>
                            </w:rPr>
                            <w:t>SREDNJA ŠKOLA BARTOLA KAŠIĆA GRUBIŠNO POLJE</w:t>
                          </w:r>
                        </w:p>
                        <w:p w14:paraId="7EA7DEDB" w14:textId="77777777" w:rsidR="00AC22F2" w:rsidRPr="00B61616" w:rsidRDefault="00AC22F2" w:rsidP="00DF11EA">
                          <w:pPr>
                            <w:spacing w:after="0"/>
                            <w:jc w:val="center"/>
                            <w:rPr>
                              <w:rFonts w:cs="Calibr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B61616">
                            <w:rPr>
                              <w:rFonts w:cs="Calibri"/>
                              <w:sz w:val="24"/>
                              <w:szCs w:val="24"/>
                            </w:rPr>
                            <w:t>Opća gimnazija, elektrotehnička, industrijska, gospodarska i obrtnička škola</w:t>
                          </w:r>
                        </w:p>
                        <w:p w14:paraId="091D700D" w14:textId="77777777" w:rsidR="00AC22F2" w:rsidRPr="00B61616" w:rsidRDefault="00AC22F2" w:rsidP="00DF11EA">
                          <w:pPr>
                            <w:spacing w:after="0"/>
                            <w:jc w:val="center"/>
                            <w:rPr>
                              <w:rFonts w:cs="Calibri"/>
                              <w:sz w:val="24"/>
                              <w:szCs w:val="24"/>
                            </w:rPr>
                          </w:pPr>
                          <w:r w:rsidRPr="00B61616">
                            <w:rPr>
                              <w:rFonts w:cs="Calibri"/>
                              <w:sz w:val="24"/>
                              <w:szCs w:val="24"/>
                            </w:rPr>
                            <w:t>Bartola Kašića 1, 43290 Grubišno Polje</w:t>
                          </w:r>
                        </w:p>
                        <w:p w14:paraId="496049E9" w14:textId="77777777" w:rsidR="00AC22F2" w:rsidRDefault="00AC22F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062F06" id="_x0000_t202" coordsize="21600,21600" o:spt="202" path="m,l,21600r21600,l21600,xe">
              <v:stroke joinstyle="miter"/>
              <v:path gradientshapeok="t" o:connecttype="rect"/>
            </v:shapetype>
            <v:shape id="Tekstni okvir 1" o:spid="_x0000_s1026" type="#_x0000_t202" style="position:absolute;margin-left:92.15pt;margin-top:-5.35pt;width:381.45pt;height:66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" stroked="f">
              <v:textbox>
                <w:txbxContent>
                  <w:p w14:paraId="0211C464" w14:textId="77777777" w:rsidR="00DF11EA" w:rsidRPr="00B61616" w:rsidRDefault="00D3498A" w:rsidP="00DF11EA">
                    <w:pPr>
                      <w:spacing w:after="0"/>
                      <w:jc w:val="center"/>
                      <w:rPr>
                        <w:rFonts w:cs="Calibri"/>
                        <w:b/>
                        <w:bCs/>
                        <w:sz w:val="32"/>
                        <w:szCs w:val="32"/>
                      </w:rPr>
                    </w:pPr>
                    <w:r w:rsidRPr="00B61616">
                      <w:rPr>
                        <w:rFonts w:cs="Calibri"/>
                        <w:b/>
                        <w:bCs/>
                        <w:sz w:val="32"/>
                        <w:szCs w:val="32"/>
                      </w:rPr>
                      <w:t>SREDNJA ŠKOLA BARTOLA KAŠIĆA GRUBIŠNO POLJE</w:t>
                    </w:r>
                  </w:p>
                  <w:p w14:paraId="7EA7DEDB" w14:textId="77777777" w:rsidR="00AC22F2" w:rsidRPr="00B61616" w:rsidRDefault="00AC22F2" w:rsidP="00DF11EA">
                    <w:pPr>
                      <w:spacing w:after="0"/>
                      <w:jc w:val="center"/>
                      <w:rPr>
                        <w:rFonts w:cs="Calibri"/>
                        <w:b/>
                        <w:bCs/>
                        <w:sz w:val="32"/>
                        <w:szCs w:val="32"/>
                      </w:rPr>
                    </w:pPr>
                    <w:r w:rsidRPr="00B61616">
                      <w:rPr>
                        <w:rFonts w:cs="Calibri"/>
                        <w:sz w:val="24"/>
                        <w:szCs w:val="24"/>
                      </w:rPr>
                      <w:t>Opća gimnazija, elektrotehnička, industrijska, gospodarska i obrtnička škola</w:t>
                    </w:r>
                  </w:p>
                  <w:p w14:paraId="091D700D" w14:textId="77777777" w:rsidR="00AC22F2" w:rsidRPr="00B61616" w:rsidRDefault="00AC22F2" w:rsidP="00DF11EA">
                    <w:pPr>
                      <w:spacing w:after="0"/>
                      <w:jc w:val="center"/>
                      <w:rPr>
                        <w:rFonts w:cs="Calibri"/>
                        <w:sz w:val="24"/>
                        <w:szCs w:val="24"/>
                      </w:rPr>
                    </w:pPr>
                    <w:r w:rsidRPr="00B61616">
                      <w:rPr>
                        <w:rFonts w:cs="Calibri"/>
                        <w:sz w:val="24"/>
                        <w:szCs w:val="24"/>
                      </w:rPr>
                      <w:t>Bartola Kašića 1, 43290 Grubišno Polje</w:t>
                    </w:r>
                  </w:p>
                  <w:p w14:paraId="496049E9" w14:textId="77777777" w:rsidR="00AC22F2" w:rsidRDefault="00AC22F2"/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4746CC20" wp14:editId="6D5C09BF">
          <wp:simplePos x="0" y="0"/>
          <wp:positionH relativeFrom="column">
            <wp:posOffset>-192405</wp:posOffset>
          </wp:positionH>
          <wp:positionV relativeFrom="paragraph">
            <wp:posOffset>-268605</wp:posOffset>
          </wp:positionV>
          <wp:extent cx="1403985" cy="1052195"/>
          <wp:effectExtent l="0" t="0" r="0" b="0"/>
          <wp:wrapThrough wrapText="bothSides">
            <wp:wrapPolygon edited="0">
              <wp:start x="15533" y="5084"/>
              <wp:lineTo x="1465" y="5866"/>
              <wp:lineTo x="293" y="9386"/>
              <wp:lineTo x="1758" y="12123"/>
              <wp:lineTo x="293" y="15643"/>
              <wp:lineTo x="879" y="16425"/>
              <wp:lineTo x="14947" y="18380"/>
              <wp:lineTo x="15240" y="19944"/>
              <wp:lineTo x="17292" y="19944"/>
              <wp:lineTo x="21395" y="13296"/>
              <wp:lineTo x="21395" y="12123"/>
              <wp:lineTo x="20223" y="5084"/>
              <wp:lineTo x="15533" y="5084"/>
            </wp:wrapPolygon>
          </wp:wrapThrough>
          <wp:docPr id="1" name="Grafika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 rotWithShape="1">
                  <a:blip r:embed="rId1"/>
                  <a:srcRect l="19994" t="29674" r="15286" b="37879"/>
                  <a:stretch/>
                </pic:blipFill>
                <pic:spPr bwMode="auto">
                  <a:xfrm>
                    <a:off x="0" y="0"/>
                    <a:ext cx="1403985" cy="105219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357"/>
    <w:multiLevelType w:val="hybridMultilevel"/>
    <w:tmpl w:val="0618351E"/>
    <w:lvl w:ilvl="0" w:tplc="C144F516">
      <w:start w:val="10"/>
      <w:numFmt w:val="decimal"/>
      <w:lvlText w:val="%1"/>
      <w:lvlJc w:val="left"/>
      <w:pPr>
        <w:ind w:left="61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6840" w:hanging="360"/>
      </w:pPr>
    </w:lvl>
    <w:lvl w:ilvl="2" w:tplc="041A001B" w:tentative="1">
      <w:start w:val="1"/>
      <w:numFmt w:val="lowerRoman"/>
      <w:lvlText w:val="%3."/>
      <w:lvlJc w:val="right"/>
      <w:pPr>
        <w:ind w:left="7560" w:hanging="180"/>
      </w:pPr>
    </w:lvl>
    <w:lvl w:ilvl="3" w:tplc="041A000F" w:tentative="1">
      <w:start w:val="1"/>
      <w:numFmt w:val="decimal"/>
      <w:lvlText w:val="%4."/>
      <w:lvlJc w:val="left"/>
      <w:pPr>
        <w:ind w:left="8280" w:hanging="360"/>
      </w:pPr>
    </w:lvl>
    <w:lvl w:ilvl="4" w:tplc="041A0019" w:tentative="1">
      <w:start w:val="1"/>
      <w:numFmt w:val="lowerLetter"/>
      <w:lvlText w:val="%5."/>
      <w:lvlJc w:val="left"/>
      <w:pPr>
        <w:ind w:left="9000" w:hanging="360"/>
      </w:pPr>
    </w:lvl>
    <w:lvl w:ilvl="5" w:tplc="041A001B" w:tentative="1">
      <w:start w:val="1"/>
      <w:numFmt w:val="lowerRoman"/>
      <w:lvlText w:val="%6."/>
      <w:lvlJc w:val="right"/>
      <w:pPr>
        <w:ind w:left="9720" w:hanging="180"/>
      </w:pPr>
    </w:lvl>
    <w:lvl w:ilvl="6" w:tplc="041A000F" w:tentative="1">
      <w:start w:val="1"/>
      <w:numFmt w:val="decimal"/>
      <w:lvlText w:val="%7."/>
      <w:lvlJc w:val="left"/>
      <w:pPr>
        <w:ind w:left="10440" w:hanging="360"/>
      </w:pPr>
    </w:lvl>
    <w:lvl w:ilvl="7" w:tplc="041A0019" w:tentative="1">
      <w:start w:val="1"/>
      <w:numFmt w:val="lowerLetter"/>
      <w:lvlText w:val="%8."/>
      <w:lvlJc w:val="left"/>
      <w:pPr>
        <w:ind w:left="11160" w:hanging="360"/>
      </w:pPr>
    </w:lvl>
    <w:lvl w:ilvl="8" w:tplc="041A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" w15:restartNumberingAfterBreak="0">
    <w:nsid w:val="542C75ED"/>
    <w:multiLevelType w:val="hybridMultilevel"/>
    <w:tmpl w:val="45F4F1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80193"/>
    <w:multiLevelType w:val="hybridMultilevel"/>
    <w:tmpl w:val="6B448E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97CB8"/>
    <w:multiLevelType w:val="hybridMultilevel"/>
    <w:tmpl w:val="3878ABD2"/>
    <w:lvl w:ilvl="0" w:tplc="D902A21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24C5277"/>
    <w:multiLevelType w:val="hybridMultilevel"/>
    <w:tmpl w:val="FB1615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9071AD"/>
    <w:multiLevelType w:val="hybridMultilevel"/>
    <w:tmpl w:val="4C9A3F52"/>
    <w:lvl w:ilvl="0" w:tplc="7362D4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5045EE8"/>
    <w:multiLevelType w:val="hybridMultilevel"/>
    <w:tmpl w:val="2F3EAD92"/>
    <w:lvl w:ilvl="0" w:tplc="5816AA50">
      <w:start w:val="10"/>
      <w:numFmt w:val="bullet"/>
      <w:lvlText w:val="-"/>
      <w:lvlJc w:val="left"/>
      <w:pPr>
        <w:ind w:left="213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7" w15:restartNumberingAfterBreak="0">
    <w:nsid w:val="75201C5C"/>
    <w:multiLevelType w:val="multilevel"/>
    <w:tmpl w:val="319EFB9E"/>
    <w:styleLink w:val="Trenutnipopis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E57"/>
    <w:rsid w:val="00004656"/>
    <w:rsid w:val="000065A6"/>
    <w:rsid w:val="000229F2"/>
    <w:rsid w:val="00024548"/>
    <w:rsid w:val="00024C61"/>
    <w:rsid w:val="000256EA"/>
    <w:rsid w:val="0003061A"/>
    <w:rsid w:val="00035597"/>
    <w:rsid w:val="000419B2"/>
    <w:rsid w:val="00063AE7"/>
    <w:rsid w:val="00063F6E"/>
    <w:rsid w:val="00070002"/>
    <w:rsid w:val="00081008"/>
    <w:rsid w:val="0008129C"/>
    <w:rsid w:val="00081AAC"/>
    <w:rsid w:val="00095DC3"/>
    <w:rsid w:val="000A0980"/>
    <w:rsid w:val="000A1EAE"/>
    <w:rsid w:val="000A507D"/>
    <w:rsid w:val="000A5B4A"/>
    <w:rsid w:val="000A6AF6"/>
    <w:rsid w:val="000A6E52"/>
    <w:rsid w:val="000A7772"/>
    <w:rsid w:val="000B36B9"/>
    <w:rsid w:val="000C5855"/>
    <w:rsid w:val="000C630C"/>
    <w:rsid w:val="000D50A9"/>
    <w:rsid w:val="000D74D9"/>
    <w:rsid w:val="000F0161"/>
    <w:rsid w:val="000F06EA"/>
    <w:rsid w:val="000F1D78"/>
    <w:rsid w:val="001006E8"/>
    <w:rsid w:val="00106BF9"/>
    <w:rsid w:val="00110C50"/>
    <w:rsid w:val="00133855"/>
    <w:rsid w:val="00133C36"/>
    <w:rsid w:val="0013663D"/>
    <w:rsid w:val="00144C8B"/>
    <w:rsid w:val="00151653"/>
    <w:rsid w:val="00165E57"/>
    <w:rsid w:val="00166D42"/>
    <w:rsid w:val="00170C78"/>
    <w:rsid w:val="00183378"/>
    <w:rsid w:val="00186819"/>
    <w:rsid w:val="0018779F"/>
    <w:rsid w:val="00194B88"/>
    <w:rsid w:val="00195D77"/>
    <w:rsid w:val="00197933"/>
    <w:rsid w:val="001A54C7"/>
    <w:rsid w:val="001B0285"/>
    <w:rsid w:val="001B4FFD"/>
    <w:rsid w:val="001C035B"/>
    <w:rsid w:val="001C0BC5"/>
    <w:rsid w:val="001C1F2F"/>
    <w:rsid w:val="001C2BD4"/>
    <w:rsid w:val="001C6427"/>
    <w:rsid w:val="001D4B43"/>
    <w:rsid w:val="001E3351"/>
    <w:rsid w:val="001E4C2B"/>
    <w:rsid w:val="001E4E08"/>
    <w:rsid w:val="001F3F9E"/>
    <w:rsid w:val="001F462A"/>
    <w:rsid w:val="00213696"/>
    <w:rsid w:val="00221CA9"/>
    <w:rsid w:val="002230FF"/>
    <w:rsid w:val="0022601D"/>
    <w:rsid w:val="00241784"/>
    <w:rsid w:val="002417B9"/>
    <w:rsid w:val="00242A67"/>
    <w:rsid w:val="00242DEA"/>
    <w:rsid w:val="002445B0"/>
    <w:rsid w:val="00247B00"/>
    <w:rsid w:val="00247FE3"/>
    <w:rsid w:val="00250AFD"/>
    <w:rsid w:val="00253034"/>
    <w:rsid w:val="00255111"/>
    <w:rsid w:val="002664AF"/>
    <w:rsid w:val="0026682C"/>
    <w:rsid w:val="0026691C"/>
    <w:rsid w:val="002715E3"/>
    <w:rsid w:val="00275D4C"/>
    <w:rsid w:val="002767A3"/>
    <w:rsid w:val="00277901"/>
    <w:rsid w:val="00280F11"/>
    <w:rsid w:val="00281CEA"/>
    <w:rsid w:val="002B426F"/>
    <w:rsid w:val="002B51F0"/>
    <w:rsid w:val="002C57FA"/>
    <w:rsid w:val="002D21FD"/>
    <w:rsid w:val="002D294F"/>
    <w:rsid w:val="002E0B33"/>
    <w:rsid w:val="002E31E0"/>
    <w:rsid w:val="002F3E3C"/>
    <w:rsid w:val="00302002"/>
    <w:rsid w:val="0030222C"/>
    <w:rsid w:val="003025F6"/>
    <w:rsid w:val="003027BD"/>
    <w:rsid w:val="00302987"/>
    <w:rsid w:val="00302B27"/>
    <w:rsid w:val="00302E49"/>
    <w:rsid w:val="003075C6"/>
    <w:rsid w:val="003145D6"/>
    <w:rsid w:val="00327402"/>
    <w:rsid w:val="00332FDD"/>
    <w:rsid w:val="00335467"/>
    <w:rsid w:val="00336C03"/>
    <w:rsid w:val="0034479C"/>
    <w:rsid w:val="00364CAC"/>
    <w:rsid w:val="00383567"/>
    <w:rsid w:val="0039455E"/>
    <w:rsid w:val="003A0B20"/>
    <w:rsid w:val="003A1212"/>
    <w:rsid w:val="003A634A"/>
    <w:rsid w:val="003B26CC"/>
    <w:rsid w:val="003C1343"/>
    <w:rsid w:val="003C1D94"/>
    <w:rsid w:val="003D001D"/>
    <w:rsid w:val="003D33E2"/>
    <w:rsid w:val="003D3727"/>
    <w:rsid w:val="003D4697"/>
    <w:rsid w:val="003D5D36"/>
    <w:rsid w:val="003E20AD"/>
    <w:rsid w:val="003E35D3"/>
    <w:rsid w:val="003E48D9"/>
    <w:rsid w:val="003E4AF5"/>
    <w:rsid w:val="003E66CD"/>
    <w:rsid w:val="00401715"/>
    <w:rsid w:val="00401873"/>
    <w:rsid w:val="00405B19"/>
    <w:rsid w:val="00405B4D"/>
    <w:rsid w:val="00411531"/>
    <w:rsid w:val="00413092"/>
    <w:rsid w:val="0041580D"/>
    <w:rsid w:val="00423E6A"/>
    <w:rsid w:val="00435A7E"/>
    <w:rsid w:val="00436DCE"/>
    <w:rsid w:val="004406A6"/>
    <w:rsid w:val="00440892"/>
    <w:rsid w:val="00460A10"/>
    <w:rsid w:val="00465EA4"/>
    <w:rsid w:val="0047114B"/>
    <w:rsid w:val="004713E6"/>
    <w:rsid w:val="00474A66"/>
    <w:rsid w:val="00477BBC"/>
    <w:rsid w:val="00482071"/>
    <w:rsid w:val="004823D3"/>
    <w:rsid w:val="0048420E"/>
    <w:rsid w:val="004850A7"/>
    <w:rsid w:val="004976CD"/>
    <w:rsid w:val="004A1C40"/>
    <w:rsid w:val="004A7680"/>
    <w:rsid w:val="004A78C1"/>
    <w:rsid w:val="004A7980"/>
    <w:rsid w:val="004B3381"/>
    <w:rsid w:val="004B5CE0"/>
    <w:rsid w:val="004C312C"/>
    <w:rsid w:val="004C486A"/>
    <w:rsid w:val="004D7046"/>
    <w:rsid w:val="004E24C3"/>
    <w:rsid w:val="004E7B83"/>
    <w:rsid w:val="004F0412"/>
    <w:rsid w:val="004F4098"/>
    <w:rsid w:val="004F5006"/>
    <w:rsid w:val="00505153"/>
    <w:rsid w:val="0051316E"/>
    <w:rsid w:val="0052284B"/>
    <w:rsid w:val="0053631A"/>
    <w:rsid w:val="0054375F"/>
    <w:rsid w:val="00544115"/>
    <w:rsid w:val="00552035"/>
    <w:rsid w:val="005560AE"/>
    <w:rsid w:val="0056546D"/>
    <w:rsid w:val="00566B97"/>
    <w:rsid w:val="00570CF1"/>
    <w:rsid w:val="00573745"/>
    <w:rsid w:val="00577628"/>
    <w:rsid w:val="00581202"/>
    <w:rsid w:val="00581DD7"/>
    <w:rsid w:val="00596B4D"/>
    <w:rsid w:val="005A104D"/>
    <w:rsid w:val="005A70D3"/>
    <w:rsid w:val="005B67DD"/>
    <w:rsid w:val="005B79FC"/>
    <w:rsid w:val="005B7AC8"/>
    <w:rsid w:val="005C25FE"/>
    <w:rsid w:val="005C274B"/>
    <w:rsid w:val="005C3C50"/>
    <w:rsid w:val="005C6B5E"/>
    <w:rsid w:val="005D318E"/>
    <w:rsid w:val="005D3D4F"/>
    <w:rsid w:val="005E5E6E"/>
    <w:rsid w:val="005F037C"/>
    <w:rsid w:val="005F364A"/>
    <w:rsid w:val="005F7087"/>
    <w:rsid w:val="00604511"/>
    <w:rsid w:val="00606F3F"/>
    <w:rsid w:val="00620E4D"/>
    <w:rsid w:val="006364A3"/>
    <w:rsid w:val="0064466D"/>
    <w:rsid w:val="006579F4"/>
    <w:rsid w:val="0066396F"/>
    <w:rsid w:val="006733C0"/>
    <w:rsid w:val="00676982"/>
    <w:rsid w:val="006802A3"/>
    <w:rsid w:val="006912A1"/>
    <w:rsid w:val="00691C93"/>
    <w:rsid w:val="00693042"/>
    <w:rsid w:val="00694FD6"/>
    <w:rsid w:val="006956C2"/>
    <w:rsid w:val="00696E83"/>
    <w:rsid w:val="006A0663"/>
    <w:rsid w:val="006A534C"/>
    <w:rsid w:val="006A6E1A"/>
    <w:rsid w:val="006B2CF5"/>
    <w:rsid w:val="006B3CC2"/>
    <w:rsid w:val="006B4157"/>
    <w:rsid w:val="006C3FDD"/>
    <w:rsid w:val="006C4CFB"/>
    <w:rsid w:val="006C6991"/>
    <w:rsid w:val="006E469B"/>
    <w:rsid w:val="006E7D78"/>
    <w:rsid w:val="006F1532"/>
    <w:rsid w:val="006F4387"/>
    <w:rsid w:val="006F5DFB"/>
    <w:rsid w:val="006F779B"/>
    <w:rsid w:val="0070037B"/>
    <w:rsid w:val="00702997"/>
    <w:rsid w:val="0070591B"/>
    <w:rsid w:val="00710E60"/>
    <w:rsid w:val="007174B6"/>
    <w:rsid w:val="00732374"/>
    <w:rsid w:val="00736B55"/>
    <w:rsid w:val="007377AD"/>
    <w:rsid w:val="00741966"/>
    <w:rsid w:val="00744591"/>
    <w:rsid w:val="007510E2"/>
    <w:rsid w:val="0075298E"/>
    <w:rsid w:val="00755C74"/>
    <w:rsid w:val="0076124A"/>
    <w:rsid w:val="00762CC2"/>
    <w:rsid w:val="007653B3"/>
    <w:rsid w:val="00796BB6"/>
    <w:rsid w:val="007971E7"/>
    <w:rsid w:val="007A12FA"/>
    <w:rsid w:val="007A5209"/>
    <w:rsid w:val="007B1C34"/>
    <w:rsid w:val="007B601E"/>
    <w:rsid w:val="007C0C2E"/>
    <w:rsid w:val="007C2C21"/>
    <w:rsid w:val="007D160A"/>
    <w:rsid w:val="007D39C8"/>
    <w:rsid w:val="007D4542"/>
    <w:rsid w:val="007D790F"/>
    <w:rsid w:val="007E06C5"/>
    <w:rsid w:val="007E2838"/>
    <w:rsid w:val="007E3033"/>
    <w:rsid w:val="007F16A7"/>
    <w:rsid w:val="007F1BCE"/>
    <w:rsid w:val="007F1F27"/>
    <w:rsid w:val="007F34BC"/>
    <w:rsid w:val="007F685A"/>
    <w:rsid w:val="00800082"/>
    <w:rsid w:val="008237E8"/>
    <w:rsid w:val="008250F3"/>
    <w:rsid w:val="00832262"/>
    <w:rsid w:val="00841880"/>
    <w:rsid w:val="00845A86"/>
    <w:rsid w:val="00846BBB"/>
    <w:rsid w:val="00850C8A"/>
    <w:rsid w:val="00852645"/>
    <w:rsid w:val="00853B22"/>
    <w:rsid w:val="00860B15"/>
    <w:rsid w:val="00862E6F"/>
    <w:rsid w:val="00863423"/>
    <w:rsid w:val="00866591"/>
    <w:rsid w:val="008676C8"/>
    <w:rsid w:val="00875E1C"/>
    <w:rsid w:val="00893108"/>
    <w:rsid w:val="0089464B"/>
    <w:rsid w:val="008960E1"/>
    <w:rsid w:val="008A040C"/>
    <w:rsid w:val="008A386B"/>
    <w:rsid w:val="008A6905"/>
    <w:rsid w:val="008B7D77"/>
    <w:rsid w:val="008C0A99"/>
    <w:rsid w:val="008D113A"/>
    <w:rsid w:val="008D653F"/>
    <w:rsid w:val="008E2315"/>
    <w:rsid w:val="008E5F52"/>
    <w:rsid w:val="008E7751"/>
    <w:rsid w:val="008E7D99"/>
    <w:rsid w:val="008F08D5"/>
    <w:rsid w:val="008F56A7"/>
    <w:rsid w:val="00904248"/>
    <w:rsid w:val="00913002"/>
    <w:rsid w:val="00922B7F"/>
    <w:rsid w:val="00927A1A"/>
    <w:rsid w:val="00930C4D"/>
    <w:rsid w:val="00937836"/>
    <w:rsid w:val="00940FBF"/>
    <w:rsid w:val="0094370E"/>
    <w:rsid w:val="00964EB9"/>
    <w:rsid w:val="00975F60"/>
    <w:rsid w:val="00981377"/>
    <w:rsid w:val="00986E8F"/>
    <w:rsid w:val="0099486B"/>
    <w:rsid w:val="009A1161"/>
    <w:rsid w:val="009A386C"/>
    <w:rsid w:val="009A3AC0"/>
    <w:rsid w:val="009A5C2E"/>
    <w:rsid w:val="009B12BF"/>
    <w:rsid w:val="009C6470"/>
    <w:rsid w:val="009D1055"/>
    <w:rsid w:val="009D2F74"/>
    <w:rsid w:val="009D55DC"/>
    <w:rsid w:val="009D5E9A"/>
    <w:rsid w:val="009F3CBA"/>
    <w:rsid w:val="009F5376"/>
    <w:rsid w:val="00A014FB"/>
    <w:rsid w:val="00A027DD"/>
    <w:rsid w:val="00A10521"/>
    <w:rsid w:val="00A269BE"/>
    <w:rsid w:val="00A3248A"/>
    <w:rsid w:val="00A327A8"/>
    <w:rsid w:val="00A37A9D"/>
    <w:rsid w:val="00A457C2"/>
    <w:rsid w:val="00A53656"/>
    <w:rsid w:val="00A62AFF"/>
    <w:rsid w:val="00A7055E"/>
    <w:rsid w:val="00A71C42"/>
    <w:rsid w:val="00A72CFC"/>
    <w:rsid w:val="00A86C85"/>
    <w:rsid w:val="00A927C1"/>
    <w:rsid w:val="00A95AAC"/>
    <w:rsid w:val="00AA0895"/>
    <w:rsid w:val="00AA2AB8"/>
    <w:rsid w:val="00AA431E"/>
    <w:rsid w:val="00AA4FF6"/>
    <w:rsid w:val="00AB228F"/>
    <w:rsid w:val="00AB23AE"/>
    <w:rsid w:val="00AB3AAE"/>
    <w:rsid w:val="00AC22F2"/>
    <w:rsid w:val="00AC4276"/>
    <w:rsid w:val="00AD2FD7"/>
    <w:rsid w:val="00AD6F0B"/>
    <w:rsid w:val="00AF7D2E"/>
    <w:rsid w:val="00B14FBE"/>
    <w:rsid w:val="00B164AF"/>
    <w:rsid w:val="00B16D8D"/>
    <w:rsid w:val="00B17692"/>
    <w:rsid w:val="00B26929"/>
    <w:rsid w:val="00B334B7"/>
    <w:rsid w:val="00B33892"/>
    <w:rsid w:val="00B34D40"/>
    <w:rsid w:val="00B35891"/>
    <w:rsid w:val="00B40A8A"/>
    <w:rsid w:val="00B44C12"/>
    <w:rsid w:val="00B466AD"/>
    <w:rsid w:val="00B531B7"/>
    <w:rsid w:val="00B61616"/>
    <w:rsid w:val="00B61944"/>
    <w:rsid w:val="00B66233"/>
    <w:rsid w:val="00B70FCF"/>
    <w:rsid w:val="00B71E01"/>
    <w:rsid w:val="00B80780"/>
    <w:rsid w:val="00B90E53"/>
    <w:rsid w:val="00B94847"/>
    <w:rsid w:val="00B95404"/>
    <w:rsid w:val="00B959A5"/>
    <w:rsid w:val="00B97BAE"/>
    <w:rsid w:val="00BA0675"/>
    <w:rsid w:val="00BA1587"/>
    <w:rsid w:val="00BA6ADE"/>
    <w:rsid w:val="00BB229B"/>
    <w:rsid w:val="00BB4562"/>
    <w:rsid w:val="00BB77A2"/>
    <w:rsid w:val="00BC1474"/>
    <w:rsid w:val="00BC2020"/>
    <w:rsid w:val="00BC26E1"/>
    <w:rsid w:val="00BD17C8"/>
    <w:rsid w:val="00BD272E"/>
    <w:rsid w:val="00BE44AA"/>
    <w:rsid w:val="00BE47D5"/>
    <w:rsid w:val="00BE6988"/>
    <w:rsid w:val="00BF5DB0"/>
    <w:rsid w:val="00C018AC"/>
    <w:rsid w:val="00C02092"/>
    <w:rsid w:val="00C04D3B"/>
    <w:rsid w:val="00C12FA2"/>
    <w:rsid w:val="00C13552"/>
    <w:rsid w:val="00C16EE7"/>
    <w:rsid w:val="00C17748"/>
    <w:rsid w:val="00C26DBC"/>
    <w:rsid w:val="00C30324"/>
    <w:rsid w:val="00C3032B"/>
    <w:rsid w:val="00C37827"/>
    <w:rsid w:val="00C4029B"/>
    <w:rsid w:val="00C4327E"/>
    <w:rsid w:val="00C4374B"/>
    <w:rsid w:val="00C45407"/>
    <w:rsid w:val="00C50E99"/>
    <w:rsid w:val="00C51A84"/>
    <w:rsid w:val="00C55791"/>
    <w:rsid w:val="00C6493C"/>
    <w:rsid w:val="00C7612B"/>
    <w:rsid w:val="00C77465"/>
    <w:rsid w:val="00C858B8"/>
    <w:rsid w:val="00C923FF"/>
    <w:rsid w:val="00C940A1"/>
    <w:rsid w:val="00CA65A8"/>
    <w:rsid w:val="00CA72F9"/>
    <w:rsid w:val="00CB1207"/>
    <w:rsid w:val="00CB382E"/>
    <w:rsid w:val="00CB4E3E"/>
    <w:rsid w:val="00CB588C"/>
    <w:rsid w:val="00CC0F18"/>
    <w:rsid w:val="00CC1593"/>
    <w:rsid w:val="00CC1B73"/>
    <w:rsid w:val="00CC2329"/>
    <w:rsid w:val="00CC737F"/>
    <w:rsid w:val="00CD028A"/>
    <w:rsid w:val="00CD2231"/>
    <w:rsid w:val="00CD306F"/>
    <w:rsid w:val="00CD605B"/>
    <w:rsid w:val="00CE0F07"/>
    <w:rsid w:val="00CE4D59"/>
    <w:rsid w:val="00CF7FA8"/>
    <w:rsid w:val="00D03F80"/>
    <w:rsid w:val="00D12D47"/>
    <w:rsid w:val="00D25C24"/>
    <w:rsid w:val="00D32D90"/>
    <w:rsid w:val="00D3498A"/>
    <w:rsid w:val="00D35416"/>
    <w:rsid w:val="00D450C0"/>
    <w:rsid w:val="00D531A2"/>
    <w:rsid w:val="00D71CA2"/>
    <w:rsid w:val="00D73409"/>
    <w:rsid w:val="00D7443E"/>
    <w:rsid w:val="00D770E8"/>
    <w:rsid w:val="00D874B9"/>
    <w:rsid w:val="00D87F93"/>
    <w:rsid w:val="00D9098B"/>
    <w:rsid w:val="00D90B7E"/>
    <w:rsid w:val="00D92286"/>
    <w:rsid w:val="00D934D3"/>
    <w:rsid w:val="00D9563E"/>
    <w:rsid w:val="00D97439"/>
    <w:rsid w:val="00DA31B1"/>
    <w:rsid w:val="00DB3242"/>
    <w:rsid w:val="00DC0CC8"/>
    <w:rsid w:val="00DC76AC"/>
    <w:rsid w:val="00DC7816"/>
    <w:rsid w:val="00DD3F04"/>
    <w:rsid w:val="00DD4590"/>
    <w:rsid w:val="00DD4926"/>
    <w:rsid w:val="00DE6D3D"/>
    <w:rsid w:val="00DE7C0E"/>
    <w:rsid w:val="00DF11EA"/>
    <w:rsid w:val="00DF3E3D"/>
    <w:rsid w:val="00DF52CF"/>
    <w:rsid w:val="00DF6C2B"/>
    <w:rsid w:val="00DF7FC8"/>
    <w:rsid w:val="00E01DB0"/>
    <w:rsid w:val="00E02543"/>
    <w:rsid w:val="00E02E84"/>
    <w:rsid w:val="00E2324D"/>
    <w:rsid w:val="00E50133"/>
    <w:rsid w:val="00E51BE9"/>
    <w:rsid w:val="00E72F95"/>
    <w:rsid w:val="00E750E4"/>
    <w:rsid w:val="00E91154"/>
    <w:rsid w:val="00E96EE3"/>
    <w:rsid w:val="00EB0601"/>
    <w:rsid w:val="00EB1BDE"/>
    <w:rsid w:val="00EB5D4D"/>
    <w:rsid w:val="00ED34BF"/>
    <w:rsid w:val="00ED73B5"/>
    <w:rsid w:val="00EE03E1"/>
    <w:rsid w:val="00EE178E"/>
    <w:rsid w:val="00EE5C21"/>
    <w:rsid w:val="00EE6A0D"/>
    <w:rsid w:val="00EF1B56"/>
    <w:rsid w:val="00EF3AF1"/>
    <w:rsid w:val="00F03D15"/>
    <w:rsid w:val="00F0417B"/>
    <w:rsid w:val="00F0742E"/>
    <w:rsid w:val="00F234DC"/>
    <w:rsid w:val="00F2364F"/>
    <w:rsid w:val="00F31BB5"/>
    <w:rsid w:val="00F31E37"/>
    <w:rsid w:val="00F362E4"/>
    <w:rsid w:val="00F40336"/>
    <w:rsid w:val="00F40CA1"/>
    <w:rsid w:val="00F44951"/>
    <w:rsid w:val="00F479AD"/>
    <w:rsid w:val="00F56CF8"/>
    <w:rsid w:val="00F60C47"/>
    <w:rsid w:val="00F675DC"/>
    <w:rsid w:val="00F677C8"/>
    <w:rsid w:val="00F67CA5"/>
    <w:rsid w:val="00F737BB"/>
    <w:rsid w:val="00F9367B"/>
    <w:rsid w:val="00F962B8"/>
    <w:rsid w:val="00FB1D67"/>
    <w:rsid w:val="00FB4049"/>
    <w:rsid w:val="00FB6291"/>
    <w:rsid w:val="00FC210A"/>
    <w:rsid w:val="00FE017E"/>
    <w:rsid w:val="00FE58A7"/>
    <w:rsid w:val="00FE5A54"/>
    <w:rsid w:val="00F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7F3AD2"/>
  <w15:chartTrackingRefBased/>
  <w15:docId w15:val="{9F34692B-DDFB-4FB3-AFD2-0A6341792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53F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34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3498A"/>
  </w:style>
  <w:style w:type="paragraph" w:styleId="Podnoje">
    <w:name w:val="footer"/>
    <w:basedOn w:val="Normal"/>
    <w:link w:val="PodnojeChar"/>
    <w:uiPriority w:val="99"/>
    <w:unhideWhenUsed/>
    <w:rsid w:val="00D34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3498A"/>
  </w:style>
  <w:style w:type="character" w:styleId="Hiperveza">
    <w:name w:val="Hyperlink"/>
    <w:uiPriority w:val="99"/>
    <w:unhideWhenUsed/>
    <w:rsid w:val="00AC22F2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AC22F2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99"/>
    <w:qFormat/>
    <w:rsid w:val="00A71C42"/>
    <w:pPr>
      <w:ind w:left="720"/>
      <w:contextualSpacing/>
    </w:pPr>
  </w:style>
  <w:style w:type="numbering" w:customStyle="1" w:styleId="Trenutnipopis1">
    <w:name w:val="Trenutni popis1"/>
    <w:uiPriority w:val="99"/>
    <w:rsid w:val="00606F3F"/>
    <w:pPr>
      <w:numPr>
        <w:numId w:val="4"/>
      </w:numPr>
    </w:pPr>
  </w:style>
  <w:style w:type="paragraph" w:customStyle="1" w:styleId="CellHeader">
    <w:name w:val="CellHeader"/>
    <w:basedOn w:val="Normal"/>
    <w:qFormat/>
    <w:rsid w:val="008E231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Arial"/>
      <w:bCs/>
      <w:sz w:val="20"/>
      <w:lang w:val="sl-SI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nka\Desktop\Memorandum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37CBD-5420-4AE6-9E7D-58D50747D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Memorandum.dotm</Template>
  <TotalTime>778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Links>
    <vt:vector size="6" baseType="variant">
      <vt:variant>
        <vt:i4>3604570</vt:i4>
      </vt:variant>
      <vt:variant>
        <vt:i4>0</vt:i4>
      </vt:variant>
      <vt:variant>
        <vt:i4>0</vt:i4>
      </vt:variant>
      <vt:variant>
        <vt:i4>5</vt:i4>
      </vt:variant>
      <vt:variant>
        <vt:lpwstr>mailto:ured@ss-bkasica-grubisnopolje.skole.hr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</dc:creator>
  <cp:keywords/>
  <dc:description/>
  <cp:lastModifiedBy>Ivanka Zima</cp:lastModifiedBy>
  <cp:revision>386</cp:revision>
  <cp:lastPrinted>2025-12-08T06:16:00Z</cp:lastPrinted>
  <dcterms:created xsi:type="dcterms:W3CDTF">2023-10-20T10:00:00Z</dcterms:created>
  <dcterms:modified xsi:type="dcterms:W3CDTF">2026-07-16T06:51:00Z</dcterms:modified>
</cp:coreProperties>
</file>